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C5" w:rsidRDefault="00543E9A" w:rsidP="00D56FC5">
      <w:pPr>
        <w:rPr>
          <w:rFonts w:ascii="IranNastaliq" w:hAnsi="IranNastaliq" w:cs="IranNastaliq"/>
          <w:sz w:val="44"/>
          <w:szCs w:val="44"/>
          <w:rtl/>
        </w:rPr>
      </w:pPr>
      <w:r>
        <w:rPr>
          <w:noProof/>
          <w:lang w:bidi="ar-SA"/>
        </w:rPr>
        <mc:AlternateContent>
          <mc:Choice Requires="wpc">
            <w:drawing>
              <wp:inline distT="0" distB="0" distL="0" distR="0">
                <wp:extent cx="10331450" cy="7362907"/>
                <wp:effectExtent l="0" t="19050" r="12700" b="9525"/>
                <wp:docPr id="22" name="Canvas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8989" y="0"/>
                            <a:ext cx="4747316" cy="736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6469" w:rsidRPr="002600B7" w:rsidRDefault="00986469" w:rsidP="00447CBE">
                              <w:pPr>
                                <w:jc w:val="center"/>
                                <w:rPr>
                                  <w:rFonts w:cs="B Titr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rtl/>
                                </w:rPr>
                                <w:t>و)</w:t>
                              </w:r>
                              <w:r w:rsidRPr="002600B7">
                                <w:rPr>
                                  <w:rFonts w:cs="B Titr" w:hint="cs"/>
                                  <w:rtl/>
                                </w:rPr>
                                <w:t xml:space="preserve">دروس اختیاری (واحد مورد نیاز </w:t>
                              </w:r>
                              <w:r>
                                <w:rPr>
                                  <w:rFonts w:cs="B Titr" w:hint="cs"/>
                                  <w:rtl/>
                                </w:rPr>
                                <w:t>27</w:t>
                              </w:r>
                              <w:r w:rsidRPr="002600B7">
                                <w:rPr>
                                  <w:rFonts w:cs="B Titr" w:hint="cs"/>
                                  <w:rtl/>
                                </w:rPr>
                                <w:t xml:space="preserve"> واحد ) </w:t>
                              </w:r>
                              <w:r w:rsidRPr="00720D53">
                                <w:rPr>
                                  <w:rFonts w:cs="B Titr" w:hint="cs"/>
                                  <w:rtl/>
                                </w:rPr>
                                <w:t>( گرایش صنایع)</w:t>
                              </w:r>
                            </w:p>
                            <w:tbl>
                              <w:tblPr>
                                <w:bidiVisual/>
                                <w:tblW w:w="7317" w:type="dxa"/>
                                <w:tblInd w:w="-12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23"/>
                                <w:gridCol w:w="711"/>
                                <w:gridCol w:w="1600"/>
                                <w:gridCol w:w="559"/>
                                <w:gridCol w:w="8"/>
                                <w:gridCol w:w="527"/>
                                <w:gridCol w:w="425"/>
                                <w:gridCol w:w="425"/>
                                <w:gridCol w:w="709"/>
                                <w:gridCol w:w="1930"/>
                              </w:tblGrid>
                              <w:tr w:rsidR="00986469" w:rsidRPr="007C0F32" w:rsidTr="00DD523D">
                                <w:trPr>
                                  <w:trHeight w:val="255"/>
                                </w:trPr>
                                <w:tc>
                                  <w:tcPr>
                                    <w:tcW w:w="423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  <w:textDirection w:val="btLr"/>
                                  </w:tcPr>
                                  <w:p w:rsidR="00986469" w:rsidRPr="007C0F32" w:rsidRDefault="00986469" w:rsidP="007C0F32">
                                    <w:pPr>
                                      <w:ind w:left="113" w:right="113"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ردیف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کد درس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نام درس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تعداد واحد</w:t>
                                    </w:r>
                                  </w:p>
                                </w:tc>
                                <w:tc>
                                  <w:tcPr>
                                    <w:tcW w:w="1377" w:type="dxa"/>
                                    <w:gridSpan w:val="3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  <w:vAlign w:val="center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20"/>
                                        <w:szCs w:val="20"/>
                                        <w:rtl/>
                                      </w:rPr>
                                      <w:t>ساعت</w:t>
                                    </w:r>
                                  </w:p>
                                </w:tc>
                                <w:tc>
                                  <w:tcPr>
                                    <w:tcW w:w="2639" w:type="dxa"/>
                                    <w:gridSpan w:val="2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زمان ارائه درس یا پیش نیاز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55"/>
                                </w:trPr>
                                <w:tc>
                                  <w:tcPr>
                                    <w:tcW w:w="423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1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00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جمع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2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نظری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18" w:space="0" w:color="auto"/>
                                      <w:left w:val="single" w:sz="2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عملی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ردیف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نام درس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47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52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4843834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طراحی ایجادصنایع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447CBE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447CBE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18" w:space="0" w:color="auto"/>
                                      <w:left w:val="single" w:sz="2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18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27و30و40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596C46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8"/>
                                        <w:szCs w:val="8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8"/>
                                        <w:szCs w:val="8"/>
                                        <w:rtl/>
                                      </w:rPr>
                                      <w:t xml:space="preserve">اصول حسابداری و طرح ریزی واحد های صنعتی واقتصاد مهندسی 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46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53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4843493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:rsidR="00986469" w:rsidRPr="00C22ECC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مهندسی فاکتورهای انسانی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ارزیابی کار و زمان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62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54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4843485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</w:tcPr>
                                  <w:p w:rsidR="00986469" w:rsidRPr="00C22ECC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برنامه ریزی نگهداری و تعمیرات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32و40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تئوری احتمالات و اقتصاد مهندسی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62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55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4843827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</w:tcPr>
                                  <w:p w:rsidR="00986469" w:rsidRPr="00C22ECC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برنامه ریزی و کنترل تولید و موجودیهای (2)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44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برنامه ریزی و کنترل تولید و موجودیهای (1)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46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56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4843675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</w:tcPr>
                                  <w:p w:rsidR="00986469" w:rsidRPr="00C22ECC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برنامه ریزی حمل ونقل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35و40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B8330D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تحقیق در عملیات (1) و اقتصاد مهندسی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62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57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4843721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تحلیل سیستم ها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معادلات دیفرانسیل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62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58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4843109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مدلهای احتمالی و تئوری صف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تئوری احتمالات و کاربرد 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46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59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4843739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آنالیز تصمیم گیری 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35و40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تحقیق در عملیات (1) و اقتصاد مهندسی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85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60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4843692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طرح سیستم های اطلاعاتی و کنترل مدیریت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35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تحقیق در عملیات (1)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85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61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367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آزمایشگاه اندازه گیری دقیق و کنترل کیّفیت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62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همزمان با</w:t>
                                    </w: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 اندازه گیری دقیق و کنترل کیّفیت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285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62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366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اندازه گیری دقیق و کنترل کیّفیت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43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روشهای تولید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63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4843549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ایمنی و بهداشت صنعتی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ارزیابی کار و زمان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64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4843502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اتوماسیون صنعتی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20و43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محاسبات عددی و روشهای تولید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65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4843434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مونتاژ مکانیکی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30و47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8"/>
                                        <w:szCs w:val="8"/>
                                        <w:rtl/>
                                      </w:rPr>
                                      <w:t>طرح ریزی واحد های صنعتی</w:t>
                                    </w: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 و کارگاه ماشین افزار (1)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66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063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کنترل عددی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20و43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محاسبات عددی و روشهای تولید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67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4843377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کارگاه ماشین افزار (2)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43یا همزمان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روشهای تولید یا همزمان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68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4843111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کارگاه اتومکانیک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---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69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4843108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اصول بازار یابی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---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گذراندن حداقل 80 واحد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70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4843852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سیستم های پرداخت حقوق و دستمزد 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8"/>
                                        <w:szCs w:val="8"/>
                                        <w:rtl/>
                                      </w:rPr>
                                      <w:t>اصول حسابداری</w:t>
                                    </w: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 و هزینه یابی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71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4843074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شیمی عمومی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---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72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4843795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مدیریت مالی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8"/>
                                        <w:szCs w:val="8"/>
                                        <w:rtl/>
                                      </w:rPr>
                                      <w:t>اصول حسابداری</w:t>
                                    </w: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 و هزینه یابی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73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4843602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کارگاه ماشین های ابزار پیشرفته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447CBE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447CBE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همزمان با 66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همزمان با کنترل عددی</w:t>
                                    </w:r>
                                  </w:p>
                                </w:tc>
                              </w:tr>
                              <w:tr w:rsidR="00986469" w:rsidRPr="007C0F32" w:rsidTr="000C3862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75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4843347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رگرسیون</w:t>
                                    </w:r>
                                  </w:p>
                                </w:tc>
                                <w:tc>
                                  <w:tcPr>
                                    <w:tcW w:w="55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35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---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آمار مهندسی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423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76</w:t>
                                    </w:r>
                                  </w:p>
                                </w:tc>
                                <w:tc>
                                  <w:tcPr>
                                    <w:tcW w:w="71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4843475</w:t>
                                    </w: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زبان تخصصی</w:t>
                                    </w:r>
                                  </w:p>
                                </w:tc>
                                <w:tc>
                                  <w:tcPr>
                                    <w:tcW w:w="55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35" w:type="dxa"/>
                                    <w:gridSpan w:val="2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top w:val="single" w:sz="4" w:space="0" w:color="auto"/>
                                      <w:left w:val="single" w:sz="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93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</w:tcPr>
                                  <w:p w:rsidR="00986469" w:rsidRPr="00C22ECC" w:rsidRDefault="00986469" w:rsidP="009C0500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C22ECC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زبان خارجی عمومی </w:t>
                                    </w:r>
                                  </w:p>
                                </w:tc>
                              </w:tr>
                              <w:tr w:rsidR="00986469" w:rsidRPr="007C0F32" w:rsidTr="00DD523D">
                                <w:trPr>
                                  <w:trHeight w:val="330"/>
                                </w:trPr>
                                <w:tc>
                                  <w:tcPr>
                                    <w:tcW w:w="1134" w:type="dxa"/>
                                    <w:gridSpan w:val="2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0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جمع</w:t>
                                    </w:r>
                                  </w:p>
                                </w:tc>
                                <w:tc>
                                  <w:tcPr>
                                    <w:tcW w:w="55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57</w:t>
                                    </w:r>
                                  </w:p>
                                </w:tc>
                                <w:tc>
                                  <w:tcPr>
                                    <w:tcW w:w="4024" w:type="dxa"/>
                                    <w:gridSpan w:val="6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986469" w:rsidRPr="007C0F32" w:rsidRDefault="00986469" w:rsidP="009C0500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6469" w:rsidRPr="007D527F" w:rsidRDefault="00986469" w:rsidP="00B90C12">
                              <w:pPr>
                                <w:jc w:val="both"/>
                                <w:rPr>
                                  <w:rFonts w:cs="B Nazani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="B Nazanin" w:hint="cs"/>
                                  <w:sz w:val="32"/>
                                  <w:szCs w:val="32"/>
                                  <w:rtl/>
                                </w:rPr>
                                <w:t xml:space="preserve">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59096" y="0"/>
                            <a:ext cx="5372354" cy="6141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6469" w:rsidRPr="00A642CD" w:rsidRDefault="00986469" w:rsidP="00447CBE">
                              <w:pPr>
                                <w:jc w:val="center"/>
                                <w:rPr>
                                  <w:rFonts w:cs="B Titr"/>
                                  <w:sz w:val="18"/>
                                  <w:szCs w:val="18"/>
                                  <w:rtl/>
                                </w:rPr>
                              </w:pPr>
                              <w:r w:rsidRPr="00A642CD">
                                <w:rPr>
                                  <w:rFonts w:cs="B Titr" w:hint="cs"/>
                                  <w:sz w:val="18"/>
                                  <w:szCs w:val="18"/>
                                  <w:rtl/>
                                </w:rPr>
                                <w:t>د)دروس اصلی ، تخصصی اجباری، کارگاه ، ک</w:t>
                              </w:r>
                              <w:r>
                                <w:rPr>
                                  <w:rFonts w:cs="B Titr" w:hint="cs"/>
                                  <w:sz w:val="18"/>
                                  <w:szCs w:val="18"/>
                                  <w:rtl/>
                                </w:rPr>
                                <w:t>ار آموزی(جمع کل واحد مورد نیاز 71</w:t>
                              </w:r>
                              <w:r w:rsidRPr="00A642CD">
                                <w:rPr>
                                  <w:rFonts w:cs="B Titr" w:hint="cs"/>
                                  <w:sz w:val="18"/>
                                  <w:szCs w:val="18"/>
                                  <w:rtl/>
                                </w:rPr>
                                <w:t xml:space="preserve"> واحد )( گرایش صنایع)</w:t>
                              </w:r>
                            </w:p>
                            <w:tbl>
                              <w:tblPr>
                                <w:bidiVisual/>
                                <w:tblW w:w="8392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67"/>
                                <w:gridCol w:w="709"/>
                                <w:gridCol w:w="1962"/>
                                <w:gridCol w:w="567"/>
                                <w:gridCol w:w="476"/>
                                <w:gridCol w:w="422"/>
                                <w:gridCol w:w="428"/>
                                <w:gridCol w:w="709"/>
                                <w:gridCol w:w="2552"/>
                              </w:tblGrid>
                              <w:tr w:rsidR="00986469" w:rsidRPr="007C0F32" w:rsidTr="007C0F32">
                                <w:trPr>
                                  <w:trHeight w:val="255"/>
                                </w:trPr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ردیف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کد درس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نام درس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تعداد واحد</w:t>
                                    </w:r>
                                  </w:p>
                                </w:tc>
                                <w:tc>
                                  <w:tcPr>
                                    <w:tcW w:w="1326" w:type="dxa"/>
                                    <w:gridSpan w:val="3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  <w:vAlign w:val="center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20"/>
                                        <w:szCs w:val="20"/>
                                        <w:rtl/>
                                      </w:rPr>
                                      <w:t>ساعت</w:t>
                                    </w:r>
                                  </w:p>
                                </w:tc>
                                <w:tc>
                                  <w:tcPr>
                                    <w:tcW w:w="3261" w:type="dxa"/>
                                    <w:gridSpan w:val="2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زمان ارائه درس یا پیش نیاز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55"/>
                                </w:trPr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62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76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جمع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2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نظری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top w:val="single" w:sz="18" w:space="0" w:color="auto"/>
                                      <w:left w:val="single" w:sz="2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عملی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ردیف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</w:tcBorders>
                                    <w:shd w:val="clear" w:color="auto" w:fill="E5DFEC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6"/>
                                        <w:szCs w:val="16"/>
                                        <w:rtl/>
                                      </w:rPr>
                                      <w:t>نام درس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4843223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اقتصاد عمومی 1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B838CB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top w:val="single" w:sz="18" w:space="0" w:color="auto"/>
                                      <w:left w:val="single" w:sz="2" w:space="0" w:color="auto"/>
                                      <w:bottom w:val="single" w:sz="4" w:space="0" w:color="auto"/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18" w:space="0" w:color="auto"/>
                                      <w:left w:val="single" w:sz="2" w:space="0" w:color="auto"/>
                                      <w:bottom w:val="single" w:sz="4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top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596C46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4843233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اقتصاد عمومی 2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596C46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اقتصاد عمومی 1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4843244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اصول حسابداری وهزینه یابی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7C0F32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596C46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4843287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کنترل پروژه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35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تحقیق در عملیات 1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4843257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ارزیابی کار وزمان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43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روشهای تولید 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4843268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طرح ریزی واحدهای صنعتی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29و38و43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ارزیابی کار وزمان، نقشه کشی صنعتی ، روشهای تولید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4843293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کنترل کیفیت آماری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34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191CF6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آمار مهندسی 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4843333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تئوری احتمالات وکاربرد آن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B461C5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ریاضی2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33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4843415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جبر خطی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ریاضی 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1 یا همزمان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34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4843345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آمار مهندسی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تئوری احتمالات وکاربرد آن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35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4843152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تحقیق در عملیات 1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 و33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تئوری احتمالات وکاربرد آن و جبر خطی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36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4843301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تحقیق در عملیات 2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35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تحقیق در عملیات 1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37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4843915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اصول مدیریت وتئوری سازمان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F2397E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F2397E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34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34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ارزیابی کار و زمان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4843017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نقشه کشی صنعتی (1)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46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39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4843171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مبانی مهندسی برق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فیزیک پایه مهندسی 2(الکتریسیته و مغناطیس)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40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4843197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اقتصاد مهندسی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16447B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اقتصاد عمومی 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41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4843419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16447B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16447B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استاتیک و مقاومت مصالح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ریاضی (1)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42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4843129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علم مواد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43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4843107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روشهای تولید 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47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کارگاه ماشین افزار 1 </w:t>
                                    </w: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یا همزمان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44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4843275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برنامه ریزی وکنترل تولید و موجودیهای 1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191CF6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35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تحقیق در عملیات 1 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45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4843814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برنامه ریزی تولید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44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برنامه ریزی وکنترل تولید و موجودیهای (1)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46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4843716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>اصول شبیه سازی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19و34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برنامه نویسی کامپیوتر و آمار مهندسی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47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4843361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کارگاه ماشین افزار 1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4843041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کارگاه عمومی جوش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ندارد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49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4843382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کارگاه ریخته گری (ذوب و مدل سازی)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38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7C0F32" w:rsidRDefault="00986469" w:rsidP="00ED26AC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نقشه کشی صنعتی (1)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50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4A0446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4843917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3F5850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3F5850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مدیریت کیّفیت</w:t>
                                    </w:r>
                                    <w:r w:rsidRPr="003F5850"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 xml:space="preserve"> </w:t>
                                    </w:r>
                                    <w:r w:rsidRPr="003F5850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 xml:space="preserve"> و بهره وری</w:t>
                                    </w:r>
                                    <w:bookmarkStart w:id="0" w:name="_GoBack"/>
                                    <w:bookmarkEnd w:id="0"/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F2397E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F2397E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ED26AC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D26AC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447CBE" w:rsidRDefault="00986469" w:rsidP="00F2397E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447CBE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کنترل کیفیت آماری، ترم 7 و بعد از آن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262"/>
                                </w:trPr>
                                <w:tc>
                                  <w:tcPr>
                                    <w:tcW w:w="567" w:type="dxa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51</w:t>
                                    </w:r>
                                  </w:p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4A0446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4A0446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4843466</w:t>
                                    </w: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  <w:t xml:space="preserve">پروژه 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F2397E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F2397E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76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2" w:type="dxa"/>
                                    <w:tcBorders>
                                      <w:righ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428" w:type="dxa"/>
                                    <w:tcBorders>
                                      <w:left w:val="single" w:sz="2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986469" w:rsidRPr="00ED26AC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D26AC">
                                      <w:rPr>
                                        <w:rFonts w:cs="B Zar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tcBorders>
                                      <w:right w:val="single" w:sz="18" w:space="0" w:color="auto"/>
                                    </w:tcBorders>
                                  </w:tcPr>
                                  <w:p w:rsidR="00986469" w:rsidRPr="00447CBE" w:rsidRDefault="00986469" w:rsidP="00F2397E">
                                    <w:pPr>
                                      <w:ind w:firstLine="0"/>
                                      <w:jc w:val="left"/>
                                      <w:rPr>
                                        <w:rFonts w:cs="B Zar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</w:pPr>
                                    <w:r w:rsidRPr="00447CBE">
                                      <w:rPr>
                                        <w:rFonts w:cs="B Zar" w:hint="cs"/>
                                        <w:b/>
                                        <w:bCs/>
                                        <w:sz w:val="12"/>
                                        <w:szCs w:val="12"/>
                                        <w:rtl/>
                                      </w:rPr>
                                      <w:t>بعد از گذراندن  حداقل 110 واحد درسی</w:t>
                                    </w:r>
                                  </w:p>
                                </w:tc>
                              </w:tr>
                              <w:tr w:rsidR="00986469" w:rsidRPr="007C0F32" w:rsidTr="007C0F32">
                                <w:trPr>
                                  <w:trHeight w:val="869"/>
                                </w:trPr>
                                <w:tc>
                                  <w:tcPr>
                                    <w:tcW w:w="1276" w:type="dxa"/>
                                    <w:gridSpan w:val="2"/>
                                    <w:tcBorders>
                                      <w:left w:val="single" w:sz="18" w:space="0" w:color="auto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62" w:type="dxa"/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Zar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جمع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986469" w:rsidRPr="007C0F32" w:rsidRDefault="00986469" w:rsidP="004A0446">
                                    <w:pPr>
                                      <w:ind w:firstLine="0"/>
                                      <w:jc w:val="center"/>
                                      <w:rPr>
                                        <w:rFonts w:cs="B Titr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7C0F32">
                                      <w:rPr>
                                        <w:rFonts w:cs="B Titr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87" w:type="dxa"/>
                                    <w:gridSpan w:val="5"/>
                                    <w:tcBorders>
                                      <w:right w:val="single" w:sz="4" w:space="0" w:color="000000"/>
                                    </w:tcBorders>
                                  </w:tcPr>
                                  <w:p w:rsidR="00986469" w:rsidRPr="007C0F32" w:rsidRDefault="00986469" w:rsidP="00F2397E">
                                    <w:pPr>
                                      <w:ind w:firstLine="0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6469" w:rsidRDefault="00986469" w:rsidP="003C1AE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2" o:spid="_x0000_s1026" editas="canvas" style="width:813.5pt;height:579.75pt;mso-position-horizontal-relative:char;mso-position-vertical-relative:line" coordsize="103314,7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3314;height:7362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89;width:47474;height:73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" strokeweight="2.25pt">
                  <v:textbox>
                    <w:txbxContent>
                      <w:p w:rsidR="00986469" w:rsidRPr="002600B7" w:rsidRDefault="00986469" w:rsidP="00447CBE">
                        <w:pPr>
                          <w:jc w:val="center"/>
                          <w:rPr>
                            <w:rFonts w:cs="B Titr"/>
                            <w:rtl/>
                          </w:rPr>
                        </w:pPr>
                        <w:r>
                          <w:rPr>
                            <w:rFonts w:cs="B Titr" w:hint="cs"/>
                            <w:rtl/>
                          </w:rPr>
                          <w:t>و)</w:t>
                        </w:r>
                        <w:r w:rsidRPr="002600B7">
                          <w:rPr>
                            <w:rFonts w:cs="B Titr" w:hint="cs"/>
                            <w:rtl/>
                          </w:rPr>
                          <w:t xml:space="preserve">دروس اختیاری (واحد مورد نیاز </w:t>
                        </w:r>
                        <w:r>
                          <w:rPr>
                            <w:rFonts w:cs="B Titr" w:hint="cs"/>
                            <w:rtl/>
                          </w:rPr>
                          <w:t>27</w:t>
                        </w:r>
                        <w:r w:rsidRPr="002600B7">
                          <w:rPr>
                            <w:rFonts w:cs="B Titr" w:hint="cs"/>
                            <w:rtl/>
                          </w:rPr>
                          <w:t xml:space="preserve"> واحد ) </w:t>
                        </w:r>
                        <w:r w:rsidRPr="00720D53">
                          <w:rPr>
                            <w:rFonts w:cs="B Titr" w:hint="cs"/>
                            <w:rtl/>
                          </w:rPr>
                          <w:t>( گرایش صنایع)</w:t>
                        </w:r>
                      </w:p>
                      <w:tbl>
                        <w:tblPr>
                          <w:bidiVisual/>
                          <w:tblW w:w="7317" w:type="dxa"/>
                          <w:tblInd w:w="-12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23"/>
                          <w:gridCol w:w="711"/>
                          <w:gridCol w:w="1600"/>
                          <w:gridCol w:w="559"/>
                          <w:gridCol w:w="8"/>
                          <w:gridCol w:w="527"/>
                          <w:gridCol w:w="425"/>
                          <w:gridCol w:w="425"/>
                          <w:gridCol w:w="709"/>
                          <w:gridCol w:w="1930"/>
                        </w:tblGrid>
                        <w:tr w:rsidR="00986469" w:rsidRPr="007C0F32" w:rsidTr="00DD523D">
                          <w:trPr>
                            <w:trHeight w:val="255"/>
                          </w:trPr>
                          <w:tc>
                            <w:tcPr>
                              <w:tcW w:w="423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  <w:textDirection w:val="btLr"/>
                            </w:tcPr>
                            <w:p w:rsidR="00986469" w:rsidRPr="007C0F32" w:rsidRDefault="00986469" w:rsidP="007C0F32">
                              <w:pPr>
                                <w:ind w:left="113" w:right="113"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ردیف</w:t>
                              </w:r>
                            </w:p>
                          </w:tc>
                          <w:tc>
                            <w:tcPr>
                              <w:tcW w:w="711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کد درس</w:t>
                              </w:r>
                            </w:p>
                          </w:tc>
                          <w:tc>
                            <w:tcPr>
                              <w:tcW w:w="1600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نام درس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تعداد واحد</w:t>
                              </w:r>
                            </w:p>
                          </w:tc>
                          <w:tc>
                            <w:tcPr>
                              <w:tcW w:w="1377" w:type="dxa"/>
                              <w:gridSpan w:val="3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  <w:vAlign w:val="center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ساعت</w:t>
                              </w:r>
                            </w:p>
                          </w:tc>
                          <w:tc>
                            <w:tcPr>
                              <w:tcW w:w="2639" w:type="dxa"/>
                              <w:gridSpan w:val="2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زمان ارائه درس یا پیش نیاز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55"/>
                          </w:trPr>
                          <w:tc>
                            <w:tcPr>
                              <w:tcW w:w="423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711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1600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جمع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2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نظری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18" w:space="0" w:color="auto"/>
                                <w:left w:val="single" w:sz="2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عملی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ردیف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نام درس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47"/>
                          </w:trPr>
                          <w:tc>
                            <w:tcPr>
                              <w:tcW w:w="423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52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4843834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طراحی ایجادصنایع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447CBE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447CBE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18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18" w:space="0" w:color="auto"/>
                                <w:left w:val="single" w:sz="2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18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27و30و40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596C46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8"/>
                                  <w:szCs w:val="8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8"/>
                                  <w:szCs w:val="8"/>
                                  <w:rtl/>
                                </w:rPr>
                                <w:t xml:space="preserve">اصول حسابداری و طرح ریزی واحد های صنعتی واقتصاد مهندسی 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46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4843493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</w:tcBorders>
                            </w:tcPr>
                            <w:p w:rsidR="00986469" w:rsidRPr="00C22ECC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مهندسی فاکتورهای انسانی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ارزیابی کار و زمان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62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711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4843485</w:t>
                              </w:r>
                            </w:p>
                          </w:tc>
                          <w:tc>
                            <w:tcPr>
                              <w:tcW w:w="1600" w:type="dxa"/>
                            </w:tcPr>
                            <w:p w:rsidR="00986469" w:rsidRPr="00C22ECC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برنامه ریزی نگهداری و تعمیرات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32و40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تئوری احتمالات و اقتصاد مهندسی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62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711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4843827</w:t>
                              </w:r>
                            </w:p>
                          </w:tc>
                          <w:tc>
                            <w:tcPr>
                              <w:tcW w:w="1600" w:type="dxa"/>
                            </w:tcPr>
                            <w:p w:rsidR="00986469" w:rsidRPr="00C22ECC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برنامه ریزی و کنترل تولید و موجودیهای (2)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برنامه ریزی و کنترل تولید و موجودیهای (1)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46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56</w:t>
                              </w:r>
                            </w:p>
                          </w:tc>
                          <w:tc>
                            <w:tcPr>
                              <w:tcW w:w="711" w:type="dxa"/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4843675</w:t>
                              </w:r>
                            </w:p>
                          </w:tc>
                          <w:tc>
                            <w:tcPr>
                              <w:tcW w:w="1600" w:type="dxa"/>
                            </w:tcPr>
                            <w:p w:rsidR="00986469" w:rsidRPr="00C22ECC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برنامه ریزی حمل ونقل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35و40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B8330D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تحقیق در عملیات (1) و اقتصاد مهندسی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62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711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4843721</w:t>
                              </w:r>
                            </w:p>
                          </w:tc>
                          <w:tc>
                            <w:tcPr>
                              <w:tcW w:w="1600" w:type="dxa"/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تحلیل سیستم ها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معادلات دیفرانسیل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62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58</w:t>
                              </w:r>
                            </w:p>
                          </w:tc>
                          <w:tc>
                            <w:tcPr>
                              <w:tcW w:w="711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4843109</w:t>
                              </w:r>
                            </w:p>
                          </w:tc>
                          <w:tc>
                            <w:tcPr>
                              <w:tcW w:w="1600" w:type="dxa"/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مدلهای احتمالی و تئوری صف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تئوری احتمالات و کاربرد 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46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59</w:t>
                              </w:r>
                            </w:p>
                          </w:tc>
                          <w:tc>
                            <w:tcPr>
                              <w:tcW w:w="711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4843739</w:t>
                              </w:r>
                            </w:p>
                          </w:tc>
                          <w:tc>
                            <w:tcPr>
                              <w:tcW w:w="1600" w:type="dxa"/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آنالیز تصمیم گیری 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35و40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تحقیق در عملیات (1) و اقتصاد مهندسی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85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4843692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طرح سیستم های اطلاعاتی و کنترل مدیریت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تحقیق در عملیات (1)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85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61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367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آزمایشگاه اندازه گیری دقیق و کنترل کیّفیت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62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همزمان با</w:t>
                              </w: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 اندازه گیری دقیق و کنترل کیّفیت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285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62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366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اندازه گیری دقیق و کنترل کیّفیت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روشهای تولید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4843549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ایمنی و بهداشت صنعتی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ارزیابی کار و زمان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4843502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اتوماسیون صنعتی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20و43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محاسبات عددی و روشهای تولید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4843434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مونتاژ مکانیکی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30و47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8"/>
                                  <w:szCs w:val="8"/>
                                  <w:rtl/>
                                </w:rPr>
                                <w:t>طرح ریزی واحد های صنعتی</w:t>
                              </w: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 و کارگاه ماشین افزار (1)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063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کنترل عددی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20و43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محاسبات عددی و روشهای تولید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4843377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کارگاه ماشین افزار (2)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43یا همزمان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روشهای تولید یا همزمان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4843111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کارگاه اتومکانیک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---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4843108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اصول بازار یابی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---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گذراندن حداقل 80 واحد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4843852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سیستم های پرداخت حقوق و دستمزد 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8"/>
                                  <w:szCs w:val="8"/>
                                  <w:rtl/>
                                </w:rPr>
                                <w:t>اصول حسابداری</w:t>
                              </w: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 و هزینه یابی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4843074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شیمی عمومی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---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4843795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مدیریت مالی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8"/>
                                  <w:szCs w:val="8"/>
                                  <w:rtl/>
                                </w:rPr>
                                <w:t>اصول حسابداری</w:t>
                              </w: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 و هزینه یابی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4843602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کارگاه ماشین های ابزار پیشرفته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447CBE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447CBE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27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همزمان با 66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همزمان با کنترل عددی</w:t>
                              </w:r>
                            </w:p>
                          </w:tc>
                        </w:tr>
                        <w:tr w:rsidR="00986469" w:rsidRPr="007C0F32" w:rsidTr="000C3862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4843347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رگرسیون</w:t>
                              </w:r>
                            </w:p>
                          </w:tc>
                          <w:tc>
                            <w:tcPr>
                              <w:tcW w:w="55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35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---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آمار مهندسی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423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7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4843475</w:t>
                              </w: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زبان تخصصی</w:t>
                              </w:r>
                            </w:p>
                          </w:tc>
                          <w:tc>
                            <w:tcPr>
                              <w:tcW w:w="55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35" w:type="dxa"/>
                              <w:gridSpan w:val="2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top w:val="single" w:sz="4" w:space="0" w:color="auto"/>
                                <w:left w:val="single" w:sz="2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93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</w:tcPr>
                            <w:p w:rsidR="00986469" w:rsidRPr="00C22ECC" w:rsidRDefault="00986469" w:rsidP="009C0500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C22ECC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زبان خارجی عمومی </w:t>
                              </w:r>
                            </w:p>
                          </w:tc>
                        </w:tr>
                        <w:tr w:rsidR="00986469" w:rsidRPr="007C0F32" w:rsidTr="00DD523D">
                          <w:trPr>
                            <w:trHeight w:val="330"/>
                          </w:trPr>
                          <w:tc>
                            <w:tcPr>
                              <w:tcW w:w="1134" w:type="dxa"/>
                              <w:gridSpan w:val="2"/>
                              <w:tcBorders>
                                <w:top w:val="single" w:sz="4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160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جمع</w:t>
                              </w:r>
                            </w:p>
                          </w:tc>
                          <w:tc>
                            <w:tcPr>
                              <w:tcW w:w="55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4024" w:type="dxa"/>
                              <w:gridSpan w:val="6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986469" w:rsidRPr="007C0F32" w:rsidRDefault="00986469" w:rsidP="009C0500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</w:tc>
                        </w:tr>
                      </w:tbl>
                      <w:p w:rsidR="00986469" w:rsidRPr="007D527F" w:rsidRDefault="00986469" w:rsidP="00B90C12">
                        <w:pPr>
                          <w:jc w:val="both"/>
                          <w:rPr>
                            <w:rFonts w:cs="B Nazanin"/>
                            <w:sz w:val="32"/>
                            <w:szCs w:val="32"/>
                          </w:rPr>
                        </w:pPr>
                        <w:r>
                          <w:rPr>
                            <w:rFonts w:cs="B Nazanin" w:hint="cs"/>
                            <w:sz w:val="32"/>
                            <w:szCs w:val="32"/>
                            <w:rtl/>
                          </w:rPr>
                          <w:t xml:space="preserve">                  </w:t>
                        </w:r>
                      </w:p>
                    </w:txbxContent>
                  </v:textbox>
                </v:shape>
                <v:shape id="Text Box 2" o:spid="_x0000_s1029" type="#_x0000_t202" style="position:absolute;left:49590;width:53724;height:61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" strokeweight="2.25pt">
                  <v:textbox>
                    <w:txbxContent>
                      <w:p w:rsidR="00986469" w:rsidRPr="00A642CD" w:rsidRDefault="00986469" w:rsidP="00447CBE">
                        <w:pPr>
                          <w:jc w:val="center"/>
                          <w:rPr>
                            <w:rFonts w:cs="B Titr"/>
                            <w:sz w:val="18"/>
                            <w:szCs w:val="18"/>
                            <w:rtl/>
                          </w:rPr>
                        </w:pPr>
                        <w:r w:rsidRPr="00A642CD">
                          <w:rPr>
                            <w:rFonts w:cs="B Titr" w:hint="cs"/>
                            <w:sz w:val="18"/>
                            <w:szCs w:val="18"/>
                            <w:rtl/>
                          </w:rPr>
                          <w:t>د)دروس اصلی ، تخصصی اجباری، کارگاه ، ک</w:t>
                        </w:r>
                        <w:r>
                          <w:rPr>
                            <w:rFonts w:cs="B Titr" w:hint="cs"/>
                            <w:sz w:val="18"/>
                            <w:szCs w:val="18"/>
                            <w:rtl/>
                          </w:rPr>
                          <w:t>ار آموزی(جمع کل واحد مورد نیاز 71</w:t>
                        </w:r>
                        <w:r w:rsidRPr="00A642CD">
                          <w:rPr>
                            <w:rFonts w:cs="B Titr" w:hint="cs"/>
                            <w:sz w:val="18"/>
                            <w:szCs w:val="18"/>
                            <w:rtl/>
                          </w:rPr>
                          <w:t xml:space="preserve"> واحد )( گرایش صنایع)</w:t>
                        </w:r>
                      </w:p>
                      <w:tbl>
                        <w:tblPr>
                          <w:bidiVisual/>
                          <w:tblW w:w="8392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67"/>
                          <w:gridCol w:w="709"/>
                          <w:gridCol w:w="1962"/>
                          <w:gridCol w:w="567"/>
                          <w:gridCol w:w="476"/>
                          <w:gridCol w:w="422"/>
                          <w:gridCol w:w="428"/>
                          <w:gridCol w:w="709"/>
                          <w:gridCol w:w="2552"/>
                        </w:tblGrid>
                        <w:tr w:rsidR="00986469" w:rsidRPr="007C0F32" w:rsidTr="007C0F32">
                          <w:trPr>
                            <w:trHeight w:val="255"/>
                          </w:trPr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ردیف</w:t>
                              </w:r>
                            </w:p>
                          </w:tc>
                          <w:tc>
                            <w:tcPr>
                              <w:tcW w:w="709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کد درس</w:t>
                              </w:r>
                            </w:p>
                          </w:tc>
                          <w:tc>
                            <w:tcPr>
                              <w:tcW w:w="1962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نام درس</w:t>
                              </w: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تعداد واحد</w:t>
                              </w:r>
                            </w:p>
                          </w:tc>
                          <w:tc>
                            <w:tcPr>
                              <w:tcW w:w="1326" w:type="dxa"/>
                              <w:gridSpan w:val="3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  <w:vAlign w:val="center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ساعت</w:t>
                              </w:r>
                            </w:p>
                          </w:tc>
                          <w:tc>
                            <w:tcPr>
                              <w:tcW w:w="3261" w:type="dxa"/>
                              <w:gridSpan w:val="2"/>
                              <w:tcBorders>
                                <w:top w:val="single" w:sz="18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زمان ارائه درس یا پیش نیاز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55"/>
                          </w:trPr>
                          <w:tc>
                            <w:tcPr>
                              <w:tcW w:w="567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1962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76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جمع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2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نظری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top w:val="single" w:sz="18" w:space="0" w:color="auto"/>
                                <w:left w:val="single" w:sz="2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عملی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ردیف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  <w:shd w:val="clear" w:color="auto" w:fill="E5DFEC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  <w:t>نام درس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4843223</w:t>
                              </w:r>
                            </w:p>
                          </w:tc>
                          <w:tc>
                            <w:tcPr>
                              <w:tcW w:w="1962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اقتصاد عمومی 1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76" w:type="dxa"/>
                              <w:tcBorders>
                                <w:top w:val="single" w:sz="18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B838CB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top w:val="single" w:sz="18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top w:val="single" w:sz="18" w:space="0" w:color="auto"/>
                                <w:left w:val="single" w:sz="2" w:space="0" w:color="auto"/>
                                <w:bottom w:val="single" w:sz="4" w:space="0" w:color="auto"/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18" w:space="0" w:color="auto"/>
                                <w:left w:val="single" w:sz="2" w:space="0" w:color="auto"/>
                                <w:bottom w:val="single" w:sz="4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ندارد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596C46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4843233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اقتصاد عمومی 2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596C46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اقتصاد عمومی 1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4843244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اصول حسابداری وهزینه یابی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7C0F32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ندارد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596C46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4843287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کنترل پروژه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تحقیق در عملیات 1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4843257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ارزیابی کار وزمان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روشهای تولید 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4843268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طرح ریزی واحدهای صنعتی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29و38و43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ارزیابی کار وزمان، نقشه کشی صنعتی ، روشهای تولید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4843293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کنترل کیفیت آماری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191CF6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آمار مهندسی 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4843333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تئوری احتمالات وکاربرد آن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B461C5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ریاضی2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4843415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جبر خطی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ریاضی 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1 یا همزمان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4843345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آمار مهندسی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تئوری احتمالات وکاربرد آن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4843152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تحقیق در عملیات 1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 و33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تئوری احتمالات وکاربرد آن و جبر خطی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4843301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تحقیق در عملیات 2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تحقیق در عملیات 1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4843915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اصول مدیریت وتئوری سازمان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F2397E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F2397E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ارزیابی کار و زمان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4843017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نقشه کشی صنعتی (1)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ندارد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46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4843171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مبانی مهندسی برق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فیزیک پایه مهندسی 2(الکتریسیته و مغناطیس)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4843197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اقتصاد مهندسی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16447B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اقتصاد عمومی 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1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41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4843419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16447B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16447B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استاتیک و مقاومت مصالح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ریاضی (1)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4843129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علم مواد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ندارد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4843107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روشهای تولید 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کارگاه ماشین افزار 1 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یا همزمان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4843275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برنامه ریزی وکنترل تولید و موجودیهای 1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191CF6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تحقیق در عملیات 1 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4843814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برنامه ریزی تولید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برنامه ریزی وکنترل تولید و موجودیهای (1)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46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4843716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اصول شبیه سازی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19و34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برنامه نویسی کامپیوتر و آمار مهندسی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4843361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کارگاه ماشین افزار 1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ندارد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4843041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کارگاه عمومی جوش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ندارد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ندارد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49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4843382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کارگاه ریخته گری (ذوب و مدل سازی)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7C0F32" w:rsidRDefault="00986469" w:rsidP="00ED26AC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نقشه کشی صنعتی (1)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4A0446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4843917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3F5850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3F5850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مدیریت کیّفیت</w:t>
                              </w:r>
                              <w:r w:rsidRPr="003F5850"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3F5850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 xml:space="preserve"> و بهره وری</w:t>
                              </w:r>
                              <w:bookmarkStart w:id="1" w:name="_GoBack"/>
                              <w:bookmarkEnd w:id="1"/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F2397E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F2397E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ED26AC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D26AC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447CBE" w:rsidRDefault="00986469" w:rsidP="00F2397E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447CBE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کنترل کیفیت آماری، ترم 7 و بعد از آن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262"/>
                          </w:trPr>
                          <w:tc>
                            <w:tcPr>
                              <w:tcW w:w="567" w:type="dxa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51</w:t>
                              </w:r>
                            </w:p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4A0446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4A0446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4843466</w:t>
                              </w: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 xml:space="preserve">پروژه 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F2397E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F2397E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6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2" w:type="dxa"/>
                              <w:tcBorders>
                                <w:righ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428" w:type="dxa"/>
                              <w:tcBorders>
                                <w:left w:val="single" w:sz="2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986469" w:rsidRPr="00ED26AC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D26AC">
                                <w:rPr>
                                  <w:rFonts w:cs="B Zar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right w:val="single" w:sz="18" w:space="0" w:color="auto"/>
                              </w:tcBorders>
                            </w:tcPr>
                            <w:p w:rsidR="00986469" w:rsidRPr="00447CBE" w:rsidRDefault="00986469" w:rsidP="00F2397E">
                              <w:pPr>
                                <w:ind w:firstLine="0"/>
                                <w:jc w:val="left"/>
                                <w:rPr>
                                  <w:rFonts w:cs="B Zar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</w:pPr>
                              <w:r w:rsidRPr="00447CBE">
                                <w:rPr>
                                  <w:rFonts w:cs="B Zar" w:hint="cs"/>
                                  <w:b/>
                                  <w:bCs/>
                                  <w:sz w:val="12"/>
                                  <w:szCs w:val="12"/>
                                  <w:rtl/>
                                </w:rPr>
                                <w:t>بعد از گذراندن  حداقل 110 واحد درسی</w:t>
                              </w:r>
                            </w:p>
                          </w:tc>
                        </w:tr>
                        <w:tr w:rsidR="00986469" w:rsidRPr="007C0F32" w:rsidTr="007C0F32">
                          <w:trPr>
                            <w:trHeight w:val="869"/>
                          </w:trPr>
                          <w:tc>
                            <w:tcPr>
                              <w:tcW w:w="1276" w:type="dxa"/>
                              <w:gridSpan w:val="2"/>
                              <w:tcBorders>
                                <w:left w:val="single" w:sz="18" w:space="0" w:color="auto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1962" w:type="dxa"/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7C0F32">
                                <w:rPr>
                                  <w:rFonts w:cs="B Zar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جمع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986469" w:rsidRPr="007C0F32" w:rsidRDefault="00986469" w:rsidP="004A0446">
                              <w:pPr>
                                <w:ind w:firstLine="0"/>
                                <w:jc w:val="center"/>
                                <w:rPr>
                                  <w:rFonts w:cs="B Titr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7C0F32">
                                <w:rPr>
                                  <w:rFonts w:cs="B Titr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7</w:t>
                              </w:r>
                              <w:r>
                                <w:rPr>
                                  <w:rFonts w:cs="B Titr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587" w:type="dxa"/>
                              <w:gridSpan w:val="5"/>
                              <w:tcBorders>
                                <w:right w:val="single" w:sz="4" w:space="0" w:color="000000"/>
                              </w:tcBorders>
                            </w:tcPr>
                            <w:p w:rsidR="00986469" w:rsidRPr="007C0F32" w:rsidRDefault="00986469" w:rsidP="00F2397E">
                              <w:pPr>
                                <w:ind w:firstLine="0"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</w:tc>
                        </w:tr>
                      </w:tbl>
                      <w:p w:rsidR="00986469" w:rsidRDefault="00986469" w:rsidP="003C1AEC"/>
                    </w:txbxContent>
                  </v:textbox>
                </v:shape>
                <w10:anchorlock/>
              </v:group>
            </w:pict>
          </mc:Fallback>
        </mc:AlternateContent>
      </w:r>
    </w:p>
    <w:p w:rsidR="003C1AEC" w:rsidRPr="002F7C78" w:rsidRDefault="00AB4594" w:rsidP="00825892">
      <w:pPr>
        <w:rPr>
          <w:rFonts w:ascii="IranNastaliq" w:hAnsi="IranNastaliq" w:cs="IranNastaliq"/>
          <w:sz w:val="48"/>
          <w:szCs w:val="48"/>
          <w:rtl/>
        </w:rPr>
      </w:pPr>
      <w:r>
        <w:rPr>
          <w:rFonts w:ascii="IranNastaliq" w:hAnsi="IranNastaliq" w:cs="IranNastaliq" w:hint="cs"/>
          <w:sz w:val="44"/>
          <w:szCs w:val="44"/>
          <w:rtl/>
        </w:rPr>
        <w:lastRenderedPageBreak/>
        <w:t xml:space="preserve">               </w:t>
      </w:r>
      <w:r w:rsidR="00552147" w:rsidRPr="002F7C78">
        <w:rPr>
          <w:rFonts w:ascii="IranNastaliq" w:hAnsi="IranNastaliq" w:cs="IranNastaliq" w:hint="cs"/>
          <w:sz w:val="48"/>
          <w:szCs w:val="48"/>
          <w:rtl/>
        </w:rPr>
        <w:t>دانشگاه تبریز</w:t>
      </w:r>
      <w:r w:rsidR="00552147">
        <w:rPr>
          <w:rFonts w:ascii="IranNastaliq" w:hAnsi="IranNastaliq" w:cs="IranNastaliq" w:hint="cs"/>
          <w:sz w:val="48"/>
          <w:szCs w:val="48"/>
          <w:rtl/>
        </w:rPr>
        <w:t>-</w:t>
      </w:r>
      <w:r w:rsidRPr="002F7C78">
        <w:rPr>
          <w:rFonts w:ascii="IranNastaliq" w:hAnsi="IranNastaliq" w:cs="IranNastaliq" w:hint="cs"/>
          <w:sz w:val="48"/>
          <w:szCs w:val="48"/>
          <w:rtl/>
        </w:rPr>
        <w:t xml:space="preserve">  </w:t>
      </w:r>
      <w:r w:rsidR="00552147" w:rsidRPr="002F7C78">
        <w:rPr>
          <w:rFonts w:ascii="IranNastaliq" w:hAnsi="IranNastaliq" w:cs="IranNastaliq" w:hint="cs"/>
          <w:sz w:val="48"/>
          <w:szCs w:val="48"/>
          <w:rtl/>
        </w:rPr>
        <w:t xml:space="preserve">دانشکده فنی مهندسی مکانیک </w:t>
      </w:r>
      <w:r w:rsidR="00552147">
        <w:rPr>
          <w:rFonts w:ascii="IranNastaliq" w:hAnsi="IranNastaliq" w:cs="IranNastaliq" w:hint="cs"/>
          <w:sz w:val="48"/>
          <w:szCs w:val="48"/>
          <w:rtl/>
        </w:rPr>
        <w:t>-</w:t>
      </w:r>
      <w:r w:rsidR="009C5639" w:rsidRPr="002F7C78">
        <w:rPr>
          <w:rFonts w:ascii="IranNastaliq" w:hAnsi="IranNastaliq" w:cs="IranNastaliq"/>
          <w:sz w:val="48"/>
          <w:szCs w:val="48"/>
          <w:rtl/>
        </w:rPr>
        <w:t>گروه آموزشی مهندسی صنایع</w:t>
      </w:r>
      <w:r w:rsidR="009C5639" w:rsidRPr="002F7C78">
        <w:rPr>
          <w:rFonts w:ascii="IranNastaliq" w:hAnsi="IranNastaliq" w:cs="IranNastaliq" w:hint="cs"/>
          <w:sz w:val="48"/>
          <w:szCs w:val="48"/>
          <w:rtl/>
        </w:rPr>
        <w:t xml:space="preserve">   </w:t>
      </w:r>
      <w:r w:rsidR="00552147">
        <w:rPr>
          <w:rFonts w:ascii="IranNastaliq" w:hAnsi="IranNastaliq" w:cs="IranNastaliq" w:hint="cs"/>
          <w:sz w:val="48"/>
          <w:szCs w:val="48"/>
          <w:rtl/>
        </w:rPr>
        <w:t xml:space="preserve">                                                          </w:t>
      </w:r>
      <w:r w:rsidR="009C5639" w:rsidRPr="002F7C78">
        <w:rPr>
          <w:rFonts w:ascii="IranNastaliq" w:hAnsi="IranNastaliq" w:cs="IranNastaliq"/>
          <w:sz w:val="48"/>
          <w:szCs w:val="48"/>
          <w:rtl/>
        </w:rPr>
        <w:t>(</w:t>
      </w:r>
      <w:r w:rsidR="003C1AEC" w:rsidRPr="002F7C78">
        <w:rPr>
          <w:rFonts w:ascii="IranNastaliq" w:hAnsi="IranNastaliq" w:cs="IranNastaliq"/>
          <w:sz w:val="48"/>
          <w:szCs w:val="48"/>
          <w:rtl/>
        </w:rPr>
        <w:t xml:space="preserve">عناوین دروس رشته مهندسی صنایع – گرایش </w:t>
      </w:r>
      <w:r w:rsidR="00823DE5" w:rsidRPr="002F7C78">
        <w:rPr>
          <w:rFonts w:ascii="IranNastaliq" w:hAnsi="IranNastaliq" w:cs="IranNastaliq"/>
          <w:sz w:val="48"/>
          <w:szCs w:val="48"/>
          <w:rtl/>
        </w:rPr>
        <w:t>صنایع</w:t>
      </w:r>
      <w:r w:rsidR="00823DE5" w:rsidRPr="002F7C78">
        <w:rPr>
          <w:rFonts w:ascii="IranNastaliq" w:hAnsi="IranNastaliq" w:cs="IranNastaliq" w:hint="cs"/>
          <w:sz w:val="48"/>
          <w:szCs w:val="48"/>
          <w:rtl/>
        </w:rPr>
        <w:t>)</w:t>
      </w:r>
      <w:r w:rsidR="009C5639" w:rsidRPr="002F7C78">
        <w:rPr>
          <w:rFonts w:ascii="IranNastaliq" w:hAnsi="IranNastaliq" w:cs="IranNastaliq" w:hint="cs"/>
          <w:sz w:val="48"/>
          <w:szCs w:val="48"/>
          <w:rtl/>
        </w:rPr>
        <w:tab/>
      </w:r>
      <w:r w:rsidR="002F7C78">
        <w:rPr>
          <w:rFonts w:ascii="IranNastaliq" w:hAnsi="IranNastaliq" w:cs="IranNastaliq" w:hint="cs"/>
          <w:sz w:val="48"/>
          <w:szCs w:val="48"/>
          <w:rtl/>
        </w:rPr>
        <w:t xml:space="preserve">                                                     </w:t>
      </w:r>
      <w:r w:rsidR="00552147">
        <w:rPr>
          <w:rFonts w:ascii="IranNastaliq" w:hAnsi="IranNastaliq" w:cs="IranNastaliq" w:hint="cs"/>
          <w:sz w:val="48"/>
          <w:szCs w:val="48"/>
          <w:rtl/>
        </w:rPr>
        <w:t xml:space="preserve">                                                                                         </w:t>
      </w:r>
      <w:r w:rsidR="002F7C78">
        <w:rPr>
          <w:rFonts w:ascii="IranNastaliq" w:hAnsi="IranNastaliq" w:cs="IranNastaliq" w:hint="cs"/>
          <w:sz w:val="48"/>
          <w:szCs w:val="48"/>
          <w:rtl/>
        </w:rPr>
        <w:t xml:space="preserve">      </w:t>
      </w:r>
      <w:r w:rsidRPr="002F7C78">
        <w:rPr>
          <w:rFonts w:ascii="IranNastaliq" w:hAnsi="IranNastaliq" w:cs="IranNastaliq" w:hint="cs"/>
          <w:sz w:val="48"/>
          <w:szCs w:val="48"/>
          <w:rtl/>
        </w:rPr>
        <w:t xml:space="preserve">ورودیهای مهر </w:t>
      </w:r>
      <w:r w:rsidR="00825892">
        <w:rPr>
          <w:rFonts w:ascii="IranNastaliq" w:hAnsi="IranNastaliq" w:cs="IranNastaliq" w:hint="cs"/>
          <w:sz w:val="48"/>
          <w:szCs w:val="48"/>
          <w:rtl/>
        </w:rPr>
        <w:t>1400</w:t>
      </w:r>
      <w:r w:rsidRPr="002F7C78">
        <w:rPr>
          <w:rFonts w:ascii="IranNastaliq" w:hAnsi="IranNastaliq" w:cs="IranNastaliq" w:hint="cs"/>
          <w:sz w:val="48"/>
          <w:szCs w:val="48"/>
          <w:rtl/>
        </w:rPr>
        <w:t xml:space="preserve"> و ما بعد</w:t>
      </w:r>
      <w:r w:rsidR="009C5639" w:rsidRPr="002F7C78">
        <w:rPr>
          <w:rFonts w:ascii="IranNastaliq" w:hAnsi="IranNastaliq" w:cs="IranNastaliq" w:hint="cs"/>
          <w:sz w:val="48"/>
          <w:szCs w:val="48"/>
          <w:rtl/>
        </w:rPr>
        <w:t xml:space="preserve">                                                                    </w:t>
      </w:r>
    </w:p>
    <w:p w:rsidR="005966BA" w:rsidRPr="00823DE5" w:rsidRDefault="00543E9A" w:rsidP="0059796C">
      <w:pPr>
        <w:jc w:val="left"/>
        <w:rPr>
          <w:rFonts w:cs="B Nazanin"/>
          <w:rtl/>
        </w:rPr>
      </w:pPr>
      <w:r w:rsidRPr="008C66A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264933</wp:posOffset>
                </wp:positionH>
                <wp:positionV relativeFrom="paragraph">
                  <wp:posOffset>170180</wp:posOffset>
                </wp:positionV>
                <wp:extent cx="5180937" cy="2600077"/>
                <wp:effectExtent l="19050" t="19050" r="20320" b="101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0937" cy="2600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69" w:rsidRPr="009724CB" w:rsidRDefault="00986469" w:rsidP="00385B1B">
                            <w:pPr>
                              <w:jc w:val="center"/>
                              <w:rPr>
                                <w:rFonts w:cs="B Titr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ج)</w:t>
                            </w:r>
                            <w:r w:rsidRPr="00EB36AC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دروس </w:t>
                            </w: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پایه</w:t>
                            </w:r>
                            <w:r w:rsidRPr="00EB36AC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 (</w:t>
                            </w: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جمع کل واحد مورد نیاز20</w:t>
                            </w:r>
                            <w:r w:rsidRPr="00EB36AC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 واحد)</w:t>
                            </w:r>
                          </w:p>
                          <w:tbl>
                            <w:tblPr>
                              <w:bidiVisual/>
                              <w:tblW w:w="7813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58"/>
                              <w:gridCol w:w="619"/>
                              <w:gridCol w:w="2241"/>
                              <w:gridCol w:w="567"/>
                              <w:gridCol w:w="425"/>
                              <w:gridCol w:w="426"/>
                              <w:gridCol w:w="425"/>
                              <w:gridCol w:w="709"/>
                              <w:gridCol w:w="1843"/>
                            </w:tblGrid>
                            <w:tr w:rsidR="00986469" w:rsidRPr="007C0F32" w:rsidTr="007C0F32">
                              <w:trPr>
                                <w:trHeight w:val="255"/>
                              </w:trPr>
                              <w:tc>
                                <w:tcPr>
                                  <w:tcW w:w="558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کد درس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3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ساعت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زمان ارائه درس یا پیش نیاز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55"/>
                              </w:trPr>
                              <w:tc>
                                <w:tcPr>
                                  <w:tcW w:w="558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9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1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0"/>
                                      <w:szCs w:val="10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0"/>
                                      <w:szCs w:val="10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8"/>
                                      <w:szCs w:val="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8"/>
                                      <w:szCs w:val="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18" w:space="0" w:color="auto"/>
                                    <w:left w:val="single" w:sz="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8"/>
                                      <w:szCs w:val="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8"/>
                                      <w:szCs w:val="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46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  <w:tcBorders>
                                    <w:top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4843066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  <w:tcBorders>
                                    <w:top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ریاضی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18" w:space="0" w:color="auto"/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18" w:space="0" w:color="auto"/>
                                    <w:left w:val="single" w:sz="8" w:space="0" w:color="auto"/>
                                    <w:right w:val="single" w:sz="2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8" w:space="0" w:color="auto"/>
                                    <w:left w:val="single" w:sz="2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4843143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ریاضی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  <w:right w:val="single" w:sz="2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2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ریاضی 1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4843642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معادلات دیفرانسیل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0"/>
                                      <w:szCs w:val="10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0"/>
                                      <w:szCs w:val="10"/>
                                      <w:rtl/>
                                    </w:rPr>
                                    <w:t>17 یا همزمان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ریاضی 2 یا همزمان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4843081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برنامه نویسی کامپیوتر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ریاضی 1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46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4843162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محاسبات عددی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برنامه نویسی کامپیوتر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4843916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فیزیک پایه مهندسی 1( حرارت و مکانیک)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0"/>
                                      <w:szCs w:val="10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0"/>
                                      <w:szCs w:val="10"/>
                                      <w:rtl/>
                                    </w:rPr>
                                    <w:t>16 یا همزمان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ریاضی 1 یا همزمان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4843893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آز-فیزیک پایه مهندسی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21 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فیزیک پایه مهندسی 1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</w:t>
                                  </w: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881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فیزیک پایه مهندسی 2(الکتریسیته و مغناطیس)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فیزیک پایه مهندسی 1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4843907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آز- فیزیک پایه مهندسی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both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23 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فیزیک پایه مهندسی 2 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2"/>
                              </w:trPr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9" w:type="dxa"/>
                                  <w:tcBorders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1" w:type="dxa"/>
                                  <w:tcBorders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bottom w:val="single" w:sz="18" w:space="0" w:color="auto"/>
                                    <w:right w:val="single" w:sz="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auto"/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B461C5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86469" w:rsidRDefault="00986469" w:rsidP="003C1A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20.85pt;margin-top:13.4pt;width:407.95pt;height:20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" strokeweight="3pt">
                <v:textbox>
                  <w:txbxContent>
                    <w:p w:rsidR="00986469" w:rsidRPr="009724CB" w:rsidRDefault="00986469" w:rsidP="00385B1B">
                      <w:pPr>
                        <w:jc w:val="center"/>
                        <w:rPr>
                          <w:rFonts w:cs="B Titr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ج)</w:t>
                      </w:r>
                      <w:r w:rsidRPr="00EB36AC"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دروس </w:t>
                      </w: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پایه</w:t>
                      </w:r>
                      <w:r w:rsidRPr="00EB36AC"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 (</w:t>
                      </w: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جمع کل واحد مورد نیاز20</w:t>
                      </w:r>
                      <w:r w:rsidRPr="00EB36AC"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 واحد)</w:t>
                      </w:r>
                    </w:p>
                    <w:tbl>
                      <w:tblPr>
                        <w:bidiVisual/>
                        <w:tblW w:w="7813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58"/>
                        <w:gridCol w:w="619"/>
                        <w:gridCol w:w="2241"/>
                        <w:gridCol w:w="567"/>
                        <w:gridCol w:w="425"/>
                        <w:gridCol w:w="426"/>
                        <w:gridCol w:w="425"/>
                        <w:gridCol w:w="709"/>
                        <w:gridCol w:w="1843"/>
                      </w:tblGrid>
                      <w:tr w:rsidR="00986469" w:rsidRPr="007C0F32" w:rsidTr="007C0F32">
                        <w:trPr>
                          <w:trHeight w:val="255"/>
                        </w:trPr>
                        <w:tc>
                          <w:tcPr>
                            <w:tcW w:w="558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619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کد درس</w:t>
                            </w:r>
                          </w:p>
                        </w:tc>
                        <w:tc>
                          <w:tcPr>
                            <w:tcW w:w="2241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3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ساعت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2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زمان ارائه درس یا پیش نیاز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55"/>
                        </w:trPr>
                        <w:tc>
                          <w:tcPr>
                            <w:tcW w:w="558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19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41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18" w:space="0" w:color="auto"/>
                              <w:left w:val="single" w:sz="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نام درس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46"/>
                        </w:trPr>
                        <w:tc>
                          <w:tcPr>
                            <w:tcW w:w="558" w:type="dxa"/>
                            <w:tcBorders>
                              <w:top w:val="single" w:sz="18" w:space="0" w:color="auto"/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19" w:type="dxa"/>
                            <w:tcBorders>
                              <w:top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4843066</w:t>
                            </w:r>
                          </w:p>
                        </w:tc>
                        <w:tc>
                          <w:tcPr>
                            <w:tcW w:w="2241" w:type="dxa"/>
                            <w:tcBorders>
                              <w:top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ریاضی 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18" w:space="0" w:color="auto"/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18" w:space="0" w:color="auto"/>
                              <w:left w:val="single" w:sz="8" w:space="0" w:color="auto"/>
                              <w:right w:val="single" w:sz="2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8" w:space="0" w:color="auto"/>
                              <w:left w:val="single" w:sz="2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4843143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ریاضی 2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  <w:right w:val="single" w:sz="2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2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ریاضی 1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4843642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معادلات دیفرانسیل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  <w:t>17 یا همزمان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ریاضی 2 یا همزمان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4843081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برنامه نویسی کامپیوتر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ریاضی 1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46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4843162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محاسبات عددی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برنامه نویسی کامپیوتر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4843916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فیزیک پایه مهندسی 1( حرارت و مکانیک)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  <w:t>16 یا همزمان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ریاضی 1 یا همزمان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4843893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آز-فیزیک پایه مهندسی 1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21 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فیزیک پایه مهندسی 1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881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فیزیک پایه مهندسی 2(الکتریسیته و مغناطیس)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فیزیک پایه مهندسی 1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1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4843907</w:t>
                            </w:r>
                          </w:p>
                        </w:tc>
                        <w:tc>
                          <w:tcPr>
                            <w:tcW w:w="2241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آز- فیزیک پایه مهندسی 2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both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23 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فیزیک پایه مهندسی 2 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2"/>
                        </w:trPr>
                        <w:tc>
                          <w:tcPr>
                            <w:tcW w:w="55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19" w:type="dxa"/>
                            <w:tcBorders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41" w:type="dxa"/>
                            <w:tcBorders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bottom w:val="single" w:sz="18" w:space="0" w:color="auto"/>
                              <w:right w:val="single" w:sz="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auto"/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B461C5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986469" w:rsidRDefault="00986469" w:rsidP="003C1AEC"/>
                  </w:txbxContent>
                </v:textbox>
              </v:shape>
            </w:pict>
          </mc:Fallback>
        </mc:AlternateContent>
      </w:r>
      <w:r w:rsidRPr="008C66A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10795</wp:posOffset>
                </wp:positionV>
                <wp:extent cx="9791700" cy="635"/>
                <wp:effectExtent l="68580" t="65405" r="64770" b="6731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9170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4455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4.45pt;margin-top:.85pt;width:771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" strokeweight="2pt">
                <v:stroke startarrow="oval" endarrow="oval"/>
              </v:shape>
            </w:pict>
          </mc:Fallback>
        </mc:AlternateContent>
      </w:r>
      <w:r w:rsidR="0090645A">
        <w:t xml:space="preserve">              </w:t>
      </w:r>
      <w:r w:rsidR="00AB4594" w:rsidRPr="00823DE5">
        <w:rPr>
          <w:rFonts w:cs="B Nazanin" w:hint="cs"/>
          <w:rtl/>
        </w:rPr>
        <w:t>دروس عمومی (جمع کّل واحد مورد نیاز</w:t>
      </w:r>
      <w:r w:rsidR="0059796C">
        <w:rPr>
          <w:rFonts w:cs="B Nazanin" w:hint="cs"/>
          <w:rtl/>
        </w:rPr>
        <w:t>22</w:t>
      </w:r>
      <w:r w:rsidR="00AB4594" w:rsidRPr="00823DE5">
        <w:rPr>
          <w:rFonts w:cs="B Nazanin" w:hint="cs"/>
          <w:rtl/>
        </w:rPr>
        <w:t xml:space="preserve"> واحد )</w:t>
      </w:r>
    </w:p>
    <w:p w:rsidR="003C1AEC" w:rsidRDefault="00543E9A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5496560</wp:posOffset>
                </wp:positionH>
                <wp:positionV relativeFrom="paragraph">
                  <wp:posOffset>29464</wp:posOffset>
                </wp:positionV>
                <wp:extent cx="4707835" cy="5798820"/>
                <wp:effectExtent l="19050" t="19050" r="17145" b="1143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7835" cy="579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69" w:rsidRPr="00A11C56" w:rsidRDefault="00986469">
                            <w:pPr>
                              <w:rPr>
                                <w:rFonts w:cs="B Titr"/>
                                <w:sz w:val="18"/>
                                <w:szCs w:val="18"/>
                              </w:rPr>
                            </w:pPr>
                            <w:r w:rsidRPr="00A11C56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الف:دروس معارف اسلامی (واحد مورد نیاز 12 واحد)</w:t>
                            </w:r>
                          </w:p>
                          <w:tbl>
                            <w:tblPr>
                              <w:bidiVisual/>
                              <w:tblW w:w="713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00"/>
                              <w:gridCol w:w="1972"/>
                              <w:gridCol w:w="2208"/>
                              <w:gridCol w:w="753"/>
                              <w:gridCol w:w="567"/>
                              <w:gridCol w:w="1038"/>
                            </w:tblGrid>
                            <w:tr w:rsidR="00986469" w:rsidRPr="007C0F32" w:rsidTr="007C0F32">
                              <w:tc>
                                <w:tcPr>
                                  <w:tcW w:w="600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گرایش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کد درس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ascii="IPT Zar" w:hAnsi="IPT Zar"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دروس پیش نیاز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58"/>
                              </w:trPr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2 و1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مبانی نظری اسلام (فقط 4 واحد)</w:t>
                                  </w: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قبلاً تحت عنوان معارف اسلامی 1 و2 ارائه میشد.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-اندیشه اسلامی 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8888526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194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اندیشه اسلامی 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8888531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اندیشه اسلامی 1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127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  انسان در اسلام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8888535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3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  حقوق اجتماعی وسیاسی در اسلام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8888542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56"/>
                              </w:trPr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اخلاق اسلامی ( فقط 2 واحد)</w:t>
                                  </w: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فلسفه اخلاق(مباحث تربیتی)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8888553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183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اخلاق اسلامی( مبانی ومفاهیم)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8888565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03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آئین زندگی(اخلاق کاربردی)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8888576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03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عرفان عملی در اسلام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8888578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28"/>
                              </w:trPr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انقلاب اسلامی (فقط 2 واحد)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2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انقلاب اسلامی ایران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8888587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7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2" w:space="0" w:color="auto"/>
                                    <w:left w:val="single" w:sz="18" w:space="0" w:color="auto"/>
                                    <w:bottom w:val="single" w:sz="2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آشنائی با قانون اساسی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8888589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1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2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اندیشه سیاسی امام خمینی(ره)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8888598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54"/>
                              </w:trPr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تاریخ وتمدن اسلامی</w:t>
                                  </w: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( فقط 2 واحد)</w:t>
                                  </w: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both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2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تاریخ فرهنگ وتمدن اسلامی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8888607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5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2" w:space="0" w:color="auto"/>
                                    <w:left w:val="single" w:sz="18" w:space="0" w:color="auto"/>
                                    <w:bottom w:val="single" w:sz="2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تاریخ تحلیلی صدر اسلام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8888614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69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2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تاریخ امامت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8888623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24"/>
                              </w:trPr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both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آشنائی بامنابع اسلامی(فقط 2 واحد)</w:t>
                                  </w: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قبلاً با عنوان متون اسلامی ارائه میشد.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2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36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تفسیر موضوعی قرآن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8888632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7"/>
                              </w:trPr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2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8" w:type="dxa"/>
                                  <w:tcBorders>
                                    <w:top w:val="single" w:sz="2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302" w:hanging="302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   تفسیر موضوعی نهج البلاغه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8888641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jc w:val="center"/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</w:tbl>
                          <w:p w:rsidR="00986469" w:rsidRPr="00823DE5" w:rsidRDefault="00986469" w:rsidP="004A6F3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23DE5">
                              <w:rPr>
                                <w:rFonts w:cs="B Nazanin" w:hint="cs"/>
                                <w:rtl/>
                              </w:rPr>
                              <w:t xml:space="preserve">ب : بقیه دروس  عمومی (واحد مورد نیاز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10</w:t>
                            </w:r>
                            <w:r w:rsidRPr="00823DE5">
                              <w:rPr>
                                <w:rFonts w:cs="B Nazanin" w:hint="cs"/>
                                <w:rtl/>
                              </w:rPr>
                              <w:t xml:space="preserve"> واحد)</w:t>
                            </w:r>
                          </w:p>
                          <w:tbl>
                            <w:tblPr>
                              <w:bidiVisual/>
                              <w:tblW w:w="7093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850"/>
                              <w:gridCol w:w="1729"/>
                              <w:gridCol w:w="877"/>
                              <w:gridCol w:w="730"/>
                              <w:gridCol w:w="584"/>
                              <w:gridCol w:w="585"/>
                              <w:gridCol w:w="1171"/>
                            </w:tblGrid>
                            <w:tr w:rsidR="00986469" w:rsidRPr="007C0F32" w:rsidTr="007C0F32">
                              <w:trPr>
                                <w:trHeight w:val="247"/>
                              </w:trPr>
                              <w:tc>
                                <w:tcPr>
                                  <w:tcW w:w="567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کد درس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  <w:gridSpan w:val="2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دروس پیش نیاز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47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7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DBDB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8888256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زبان خارجی عمومی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8888248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زبان فارسی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53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8888045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تربیت بدنی 1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53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8888094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تربیت بدنی 2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تربیت بدنی 1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59796C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88883</w:t>
                                  </w: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دانش خانواده و جمعیت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4843101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روانشناسی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4843102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 xml:space="preserve">جامعه شناسی 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4843103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فلسفه علم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4843115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نجوم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ندارد</w:t>
                                  </w: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86469" w:rsidRPr="007C0F32" w:rsidTr="007C0F32">
                              <w:trPr>
                                <w:trHeight w:val="278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7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86469" w:rsidRDefault="00986469" w:rsidP="00823D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432.8pt;margin-top:2.3pt;width:370.7pt;height:456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" strokeweight="3pt">
                <v:textbox>
                  <w:txbxContent>
                    <w:p w:rsidR="00986469" w:rsidRPr="00A11C56" w:rsidRDefault="00986469">
                      <w:pPr>
                        <w:rPr>
                          <w:rFonts w:cs="B Titr"/>
                          <w:sz w:val="18"/>
                          <w:szCs w:val="18"/>
                        </w:rPr>
                      </w:pPr>
                      <w:r w:rsidRPr="00A11C56"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الف:دروس معارف اسلامی (واحد مورد نیاز 12 واحد)</w:t>
                      </w:r>
                    </w:p>
                    <w:tbl>
                      <w:tblPr>
                        <w:bidiVisual/>
                        <w:tblW w:w="713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00"/>
                        <w:gridCol w:w="1972"/>
                        <w:gridCol w:w="2208"/>
                        <w:gridCol w:w="753"/>
                        <w:gridCol w:w="567"/>
                        <w:gridCol w:w="1038"/>
                      </w:tblGrid>
                      <w:tr w:rsidR="00986469" w:rsidRPr="007C0F32" w:rsidTr="007C0F32">
                        <w:tc>
                          <w:tcPr>
                            <w:tcW w:w="600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1972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گرایش</w:t>
                            </w: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کد درس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ascii="IPT Zar" w:hAnsi="IPT Zar"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ascii="IPT Zar" w:hAnsi="IPT Zar"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دروس پیش نیاز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58"/>
                        </w:trPr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2 و1</w:t>
                            </w:r>
                          </w:p>
                        </w:tc>
                        <w:tc>
                          <w:tcPr>
                            <w:tcW w:w="1972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مبانی نظری اسلام (فقط 4 واحد)</w:t>
                            </w:r>
                          </w:p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قبلاً تحت عنوان معارف اسلامی 1 و2 ارائه میشد.</w:t>
                            </w: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-اندیشه اسلامی 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8888526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194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اندیشه اسلامی 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8888531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اندیشه اسلامی 1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127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 انسان در اسلام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8888535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3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 حقوق اجتماعی وسیاسی در اسلام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8888542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56"/>
                        </w:trPr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72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اخلاق اسلامی ( فقط 2 واحد)</w:t>
                            </w: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فلسفه اخلاق(مباحث تربیتی)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8888553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183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اخلاق اسلامی( مبانی ومفاهیم)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8888565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03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آئین زندگی(اخلاق کاربردی)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8888576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03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عرفان عملی در اسلام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8888578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28"/>
                        </w:trPr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72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انقلاب اسلامی (فقط 2 واحد)</w:t>
                            </w: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2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انقلاب اسلامی ایران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8888587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7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2" w:space="0" w:color="auto"/>
                              <w:left w:val="single" w:sz="18" w:space="0" w:color="auto"/>
                              <w:bottom w:val="single" w:sz="2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آشنائی با قانون اساسی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8888589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1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2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اندیشه سیاسی امام خمینی(ره)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8888598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54"/>
                        </w:trPr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72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تاریخ وتمدن اسلامی</w:t>
                            </w: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( فقط 2 واحد)</w:t>
                            </w: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both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2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تاریخ فرهنگ وتمدن اسلامی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8888607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5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2" w:space="0" w:color="auto"/>
                              <w:left w:val="single" w:sz="18" w:space="0" w:color="auto"/>
                              <w:bottom w:val="single" w:sz="2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تاریخ تحلیلی صدر اسلام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8888614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69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2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تاریخ امامت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8888623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24"/>
                        </w:trPr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72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both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آشنائی بامنابع اسلامی(فقط 2 واحد)</w:t>
                            </w: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قبلاً با عنوان متون اسلامی ارائه میشد.</w:t>
                            </w: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2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6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تفسیر موضوعی قرآن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8888632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7"/>
                        </w:trPr>
                        <w:tc>
                          <w:tcPr>
                            <w:tcW w:w="60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72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08" w:type="dxa"/>
                            <w:tcBorders>
                              <w:top w:val="single" w:sz="2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02" w:hanging="302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  تفسیر موضوعی نهج البلاغه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8888641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jc w:val="center"/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</w:tbl>
                    <w:p w:rsidR="00986469" w:rsidRPr="00823DE5" w:rsidRDefault="00986469" w:rsidP="004A6F38">
                      <w:pPr>
                        <w:jc w:val="center"/>
                        <w:rPr>
                          <w:rFonts w:cs="B Nazanin"/>
                          <w:rtl/>
                        </w:rPr>
                      </w:pPr>
                      <w:r w:rsidRPr="00823DE5">
                        <w:rPr>
                          <w:rFonts w:cs="B Nazanin" w:hint="cs"/>
                          <w:rtl/>
                        </w:rPr>
                        <w:t xml:space="preserve">ب : بقیه دروس  عمومی (واحد مورد نیاز </w:t>
                      </w:r>
                      <w:r>
                        <w:rPr>
                          <w:rFonts w:cs="B Nazanin" w:hint="cs"/>
                          <w:rtl/>
                        </w:rPr>
                        <w:t>10</w:t>
                      </w:r>
                      <w:r w:rsidRPr="00823DE5">
                        <w:rPr>
                          <w:rFonts w:cs="B Nazanin" w:hint="cs"/>
                          <w:rtl/>
                        </w:rPr>
                        <w:t xml:space="preserve"> واحد)</w:t>
                      </w:r>
                    </w:p>
                    <w:tbl>
                      <w:tblPr>
                        <w:bidiVisual/>
                        <w:tblW w:w="7093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850"/>
                        <w:gridCol w:w="1729"/>
                        <w:gridCol w:w="877"/>
                        <w:gridCol w:w="730"/>
                        <w:gridCol w:w="584"/>
                        <w:gridCol w:w="585"/>
                        <w:gridCol w:w="1171"/>
                      </w:tblGrid>
                      <w:tr w:rsidR="00986469" w:rsidRPr="007C0F32" w:rsidTr="007C0F32">
                        <w:trPr>
                          <w:trHeight w:val="247"/>
                        </w:trPr>
                        <w:tc>
                          <w:tcPr>
                            <w:tcW w:w="567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کد درس</w:t>
                            </w:r>
                          </w:p>
                        </w:tc>
                        <w:tc>
                          <w:tcPr>
                            <w:tcW w:w="1729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877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730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1756" w:type="dxa"/>
                            <w:gridSpan w:val="2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دروس پیش نیاز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47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77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DBDB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نام درس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8888256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زبان خارجی عمومی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8888248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زبان فارسی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53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8888045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تربیت بدنی 1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53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8888094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تربیت بدنی 2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تربیت بدنی 1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59796C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88883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دانش خانواده و جمعیت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4843101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روانشناسی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4843102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 xml:space="preserve">جامعه شناسی 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4843103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فلسفه علم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4843115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نجوم</w:t>
                            </w: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ندارد</w:t>
                            </w: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</w:tr>
                      <w:tr w:rsidR="00986469" w:rsidRPr="007C0F32" w:rsidTr="007C0F32">
                        <w:trPr>
                          <w:trHeight w:val="278"/>
                        </w:trPr>
                        <w:tc>
                          <w:tcPr>
                            <w:tcW w:w="56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77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986469" w:rsidRDefault="00986469" w:rsidP="00823DE5"/>
                  </w:txbxContent>
                </v:textbox>
              </v:shape>
            </w:pict>
          </mc:Fallback>
        </mc:AlternateContent>
      </w:r>
    </w:p>
    <w:p w:rsidR="003C1AEC" w:rsidRDefault="003C1AEC" w:rsidP="00073FCE">
      <w:pPr>
        <w:pStyle w:val="NoSpacing"/>
      </w:pPr>
    </w:p>
    <w:p w:rsidR="003C1AEC" w:rsidRDefault="003C1AEC"/>
    <w:p w:rsidR="003C1AEC" w:rsidRDefault="003C1AEC"/>
    <w:p w:rsidR="003C1AEC" w:rsidRDefault="003C1AEC"/>
    <w:p w:rsidR="003C1AEC" w:rsidRDefault="003C1AEC"/>
    <w:tbl>
      <w:tblPr>
        <w:tblpPr w:leftFromText="180" w:rightFromText="180" w:vertAnchor="text" w:horzAnchor="page" w:tblpX="1" w:tblpY="5639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640DE2" w:rsidRPr="007C0F32" w:rsidTr="007C0F32">
        <w:trPr>
          <w:trHeight w:val="558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40DE2" w:rsidRPr="007C0F32" w:rsidRDefault="00640DE2" w:rsidP="007C0F32">
            <w:pPr>
              <w:ind w:firstLine="0"/>
              <w:jc w:val="center"/>
              <w:rPr>
                <w:rtl/>
              </w:rPr>
            </w:pPr>
          </w:p>
        </w:tc>
      </w:tr>
    </w:tbl>
    <w:p w:rsidR="00575F30" w:rsidRDefault="00543E9A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1172210</wp:posOffset>
                </wp:positionH>
                <wp:positionV relativeFrom="paragraph">
                  <wp:posOffset>1866900</wp:posOffset>
                </wp:positionV>
                <wp:extent cx="3486150" cy="1828800"/>
                <wp:effectExtent l="19050" t="19050" r="19050" b="1905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480" w:type="dxa"/>
                              <w:tblInd w:w="-211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68"/>
                              <w:gridCol w:w="2585"/>
                              <w:gridCol w:w="2127"/>
                            </w:tblGrid>
                            <w:tr w:rsidR="00986469" w:rsidRPr="007C0F32" w:rsidTr="000A12F9">
                              <w:trPr>
                                <w:trHeight w:val="255"/>
                              </w:trPr>
                              <w:tc>
                                <w:tcPr>
                                  <w:tcW w:w="768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  <w:textDirection w:val="btLr"/>
                                </w:tcPr>
                                <w:p w:rsidR="00986469" w:rsidRPr="007C0F32" w:rsidRDefault="00986469" w:rsidP="007C0F32">
                                  <w:pPr>
                                    <w:ind w:left="113" w:right="113" w:firstLine="0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Nazanin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دروس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left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تعداد واحدهای درسی</w:t>
                                  </w:r>
                                </w:p>
                                <w:p w:rsidR="00986469" w:rsidRPr="007C0F32" w:rsidRDefault="00986469" w:rsidP="007C0F32">
                                  <w:pPr>
                                    <w:ind w:firstLine="0"/>
                                    <w:jc w:val="left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         مورد نیاز</w:t>
                                  </w: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55"/>
                              </w:trPr>
                              <w:tc>
                                <w:tcPr>
                                  <w:tcW w:w="768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5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</w:tcBorders>
                                  <w:shd w:val="clear" w:color="auto" w:fill="E5DFEC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rPr>
                                      <w:rFonts w:cs="B Zar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46"/>
                              </w:trPr>
                              <w:tc>
                                <w:tcPr>
                                  <w:tcW w:w="76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دروس عمومی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986469" w:rsidRPr="007C0F32" w:rsidRDefault="00986469" w:rsidP="004A6F38">
                                  <w:pPr>
                                    <w:ind w:firstLine="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62"/>
                              </w:trPr>
                              <w:tc>
                                <w:tcPr>
                                  <w:tcW w:w="76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 xml:space="preserve">دروس پایه 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20 واحد</w:t>
                                  </w: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62"/>
                              </w:trPr>
                              <w:tc>
                                <w:tcPr>
                                  <w:tcW w:w="76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986469" w:rsidRPr="007C0F32" w:rsidRDefault="00986469" w:rsidP="004A0446">
                                  <w:pPr>
                                    <w:ind w:firstLine="0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Nazanin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در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وس :اصلی،تخصصی اجباری، کارگاه ،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71</w:t>
                                  </w: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62"/>
                              </w:trPr>
                              <w:tc>
                                <w:tcPr>
                                  <w:tcW w:w="76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دروس اختیاری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986469" w:rsidRPr="007C0F32" w:rsidRDefault="00986469" w:rsidP="00447CBE">
                                  <w:pPr>
                                    <w:ind w:firstLine="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62"/>
                              </w:trPr>
                              <w:tc>
                                <w:tcPr>
                                  <w:tcW w:w="768" w:type="dxa"/>
                                  <w:tcBorders>
                                    <w:left w:val="single" w:sz="18" w:space="0" w:color="auto"/>
                                  </w:tcBorders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986469" w:rsidRPr="007C0F32" w:rsidRDefault="00986469" w:rsidP="007C0F32">
                                  <w:pPr>
                                    <w:ind w:firstLine="0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86469" w:rsidRPr="007C0F32" w:rsidRDefault="00986469" w:rsidP="0059796C">
                                  <w:pPr>
                                    <w:ind w:firstLine="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14</w:t>
                                  </w: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0</w:t>
                                  </w: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</w:tr>
                            <w:tr w:rsidR="00986469" w:rsidRPr="007C0F32" w:rsidTr="000A12F9">
                              <w:trPr>
                                <w:trHeight w:val="262"/>
                              </w:trPr>
                              <w:tc>
                                <w:tcPr>
                                  <w:tcW w:w="5480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4" w:space="0" w:color="000000"/>
                                  </w:tcBorders>
                                </w:tcPr>
                                <w:p w:rsidR="00986469" w:rsidRPr="007C0F32" w:rsidRDefault="00986469" w:rsidP="0059796C">
                                  <w:pPr>
                                    <w:ind w:firstLine="0"/>
                                    <w:jc w:val="left"/>
                                    <w:rPr>
                                      <w:rFonts w:cs="B Zar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 های درسی مورد نیاز جهت فراغت از تحصیل14</w:t>
                                  </w:r>
                                  <w:r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  <w:r w:rsidRPr="007C0F32">
                                    <w:rPr>
                                      <w:rFonts w:cs="B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واحد</w:t>
                                  </w:r>
                                </w:p>
                              </w:tc>
                            </w:tr>
                          </w:tbl>
                          <w:p w:rsidR="00986469" w:rsidRDefault="00986469" w:rsidP="00EB0C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92.3pt;margin-top:147pt;width:274.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" strokeweight="3pt">
                <v:textbox>
                  <w:txbxContent>
                    <w:tbl>
                      <w:tblPr>
                        <w:bidiVisual/>
                        <w:tblW w:w="5480" w:type="dxa"/>
                        <w:tblInd w:w="-211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68"/>
                        <w:gridCol w:w="2585"/>
                        <w:gridCol w:w="2127"/>
                      </w:tblGrid>
                      <w:tr w:rsidR="00986469" w:rsidRPr="007C0F32" w:rsidTr="000A12F9">
                        <w:trPr>
                          <w:trHeight w:val="255"/>
                        </w:trPr>
                        <w:tc>
                          <w:tcPr>
                            <w:tcW w:w="768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  <w:textDirection w:val="btLr"/>
                          </w:tcPr>
                          <w:p w:rsidR="00986469" w:rsidRPr="007C0F32" w:rsidRDefault="00986469" w:rsidP="007C0F32">
                            <w:pPr>
                              <w:ind w:left="113" w:right="113" w:firstLine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2585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C0F3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دروس</w:t>
                            </w:r>
                          </w:p>
                        </w:tc>
                        <w:tc>
                          <w:tcPr>
                            <w:tcW w:w="2127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left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تعداد واحدهای درسی</w:t>
                            </w:r>
                          </w:p>
                          <w:p w:rsidR="00986469" w:rsidRPr="007C0F32" w:rsidRDefault="00986469" w:rsidP="007C0F32">
                            <w:pPr>
                              <w:ind w:firstLine="0"/>
                              <w:jc w:val="left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C0F32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مورد نیاز</w:t>
                            </w:r>
                          </w:p>
                        </w:tc>
                      </w:tr>
                      <w:tr w:rsidR="00986469" w:rsidRPr="007C0F32" w:rsidTr="000A12F9">
                        <w:trPr>
                          <w:trHeight w:val="255"/>
                        </w:trPr>
                        <w:tc>
                          <w:tcPr>
                            <w:tcW w:w="768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85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</w:tcBorders>
                            <w:shd w:val="clear" w:color="auto" w:fill="E5DFEC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986469" w:rsidRPr="007C0F32" w:rsidTr="000A12F9">
                        <w:trPr>
                          <w:trHeight w:val="246"/>
                        </w:trPr>
                        <w:tc>
                          <w:tcPr>
                            <w:tcW w:w="768" w:type="dxa"/>
                            <w:tcBorders>
                              <w:top w:val="single" w:sz="18" w:space="0" w:color="auto"/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دروس عمومی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right w:val="single" w:sz="4" w:space="0" w:color="000000"/>
                            </w:tcBorders>
                          </w:tcPr>
                          <w:p w:rsidR="00986469" w:rsidRPr="007C0F32" w:rsidRDefault="00986469" w:rsidP="004A6F38">
                            <w:pPr>
                              <w:ind w:firstLine="0"/>
                              <w:jc w:val="left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واحد</w:t>
                            </w:r>
                          </w:p>
                        </w:tc>
                      </w:tr>
                      <w:tr w:rsidR="00986469" w:rsidRPr="007C0F32" w:rsidTr="000A12F9">
                        <w:trPr>
                          <w:trHeight w:val="262"/>
                        </w:trPr>
                        <w:tc>
                          <w:tcPr>
                            <w:tcW w:w="76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85" w:type="dxa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دروس پایه 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right w:val="single" w:sz="4" w:space="0" w:color="000000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left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20 واحد</w:t>
                            </w:r>
                          </w:p>
                        </w:tc>
                      </w:tr>
                      <w:tr w:rsidR="00986469" w:rsidRPr="007C0F32" w:rsidTr="000A12F9">
                        <w:trPr>
                          <w:trHeight w:val="262"/>
                        </w:trPr>
                        <w:tc>
                          <w:tcPr>
                            <w:tcW w:w="76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85" w:type="dxa"/>
                          </w:tcPr>
                          <w:p w:rsidR="00986469" w:rsidRPr="007C0F32" w:rsidRDefault="00986469" w:rsidP="004A0446">
                            <w:pPr>
                              <w:ind w:firstLine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C0F32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وس :اصلی،تخصصی اجباری، کارگاه ،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right w:val="single" w:sz="4" w:space="0" w:color="000000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left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71</w:t>
                            </w: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واحد</w:t>
                            </w:r>
                          </w:p>
                        </w:tc>
                      </w:tr>
                      <w:tr w:rsidR="00986469" w:rsidRPr="007C0F32" w:rsidTr="000A12F9">
                        <w:trPr>
                          <w:trHeight w:val="262"/>
                        </w:trPr>
                        <w:tc>
                          <w:tcPr>
                            <w:tcW w:w="76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85" w:type="dxa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دروس اختیاری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right w:val="single" w:sz="4" w:space="0" w:color="000000"/>
                            </w:tcBorders>
                          </w:tcPr>
                          <w:p w:rsidR="00986469" w:rsidRPr="007C0F32" w:rsidRDefault="00986469" w:rsidP="00447CBE">
                            <w:pPr>
                              <w:ind w:firstLine="0"/>
                              <w:jc w:val="left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واحد</w:t>
                            </w:r>
                          </w:p>
                        </w:tc>
                      </w:tr>
                      <w:tr w:rsidR="00986469" w:rsidRPr="007C0F32" w:rsidTr="000A12F9">
                        <w:trPr>
                          <w:trHeight w:val="262"/>
                        </w:trPr>
                        <w:tc>
                          <w:tcPr>
                            <w:tcW w:w="768" w:type="dxa"/>
                            <w:tcBorders>
                              <w:left w:val="single" w:sz="18" w:space="0" w:color="auto"/>
                            </w:tcBorders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85" w:type="dxa"/>
                          </w:tcPr>
                          <w:p w:rsidR="00986469" w:rsidRPr="007C0F32" w:rsidRDefault="00986469" w:rsidP="007C0F32">
                            <w:pPr>
                              <w:ind w:firstLine="0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986469" w:rsidRPr="007C0F32" w:rsidRDefault="00986469" w:rsidP="0059796C">
                            <w:pPr>
                              <w:ind w:firstLine="0"/>
                              <w:jc w:val="left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14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0</w:t>
                            </w: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واحد</w:t>
                            </w:r>
                          </w:p>
                        </w:tc>
                      </w:tr>
                      <w:tr w:rsidR="00986469" w:rsidRPr="007C0F32" w:rsidTr="000A12F9">
                        <w:trPr>
                          <w:trHeight w:val="262"/>
                        </w:trPr>
                        <w:tc>
                          <w:tcPr>
                            <w:tcW w:w="5480" w:type="dxa"/>
                            <w:gridSpan w:val="3"/>
                            <w:tcBorders>
                              <w:left w:val="single" w:sz="18" w:space="0" w:color="auto"/>
                              <w:right w:val="single" w:sz="4" w:space="0" w:color="000000"/>
                            </w:tcBorders>
                          </w:tcPr>
                          <w:p w:rsidR="00986469" w:rsidRPr="007C0F32" w:rsidRDefault="00986469" w:rsidP="0059796C">
                            <w:pPr>
                              <w:ind w:firstLine="0"/>
                              <w:jc w:val="left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 های درسی مورد نیاز جهت فراغت از تحصیل14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  <w:r w:rsidRPr="007C0F32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واحد</w:t>
                            </w:r>
                          </w:p>
                        </w:tc>
                      </w:tr>
                    </w:tbl>
                    <w:p w:rsidR="00986469" w:rsidRDefault="00986469" w:rsidP="00EB0C0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3557270</wp:posOffset>
                </wp:positionV>
                <wp:extent cx="7620" cy="0"/>
                <wp:effectExtent l="7620" t="12700" r="13335" b="635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B78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112.4pt;margin-top:280.1pt;width:.6pt;height: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"/>
            </w:pict>
          </mc:Fallback>
        </mc:AlternateContent>
      </w:r>
    </w:p>
    <w:sectPr w:rsidR="00575F30" w:rsidSect="003C1AEC">
      <w:pgSz w:w="16838" w:h="11906" w:orient="landscape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 Zar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F09A9"/>
    <w:multiLevelType w:val="hybridMultilevel"/>
    <w:tmpl w:val="851AD2AE"/>
    <w:lvl w:ilvl="0" w:tplc="ADC6FE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73A9E"/>
    <w:multiLevelType w:val="hybridMultilevel"/>
    <w:tmpl w:val="82907450"/>
    <w:lvl w:ilvl="0" w:tplc="8D4AC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A3F1B"/>
    <w:multiLevelType w:val="hybridMultilevel"/>
    <w:tmpl w:val="9766BB0E"/>
    <w:lvl w:ilvl="0" w:tplc="ED16FB7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560955F3"/>
    <w:multiLevelType w:val="hybridMultilevel"/>
    <w:tmpl w:val="AC909AE2"/>
    <w:lvl w:ilvl="0" w:tplc="A07E6A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31FA6"/>
    <w:multiLevelType w:val="hybridMultilevel"/>
    <w:tmpl w:val="70ACE8F8"/>
    <w:lvl w:ilvl="0" w:tplc="4824E98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9A"/>
    <w:rsid w:val="0000181E"/>
    <w:rsid w:val="00015D49"/>
    <w:rsid w:val="00017CBC"/>
    <w:rsid w:val="000201DD"/>
    <w:rsid w:val="00031178"/>
    <w:rsid w:val="00033A1D"/>
    <w:rsid w:val="00034355"/>
    <w:rsid w:val="0003742D"/>
    <w:rsid w:val="00044674"/>
    <w:rsid w:val="00056AEF"/>
    <w:rsid w:val="00057A2F"/>
    <w:rsid w:val="000640FB"/>
    <w:rsid w:val="00070C27"/>
    <w:rsid w:val="00071DA9"/>
    <w:rsid w:val="00073D5D"/>
    <w:rsid w:val="00073FCE"/>
    <w:rsid w:val="00074169"/>
    <w:rsid w:val="00076D8B"/>
    <w:rsid w:val="00091C5C"/>
    <w:rsid w:val="00095ABC"/>
    <w:rsid w:val="00095EBA"/>
    <w:rsid w:val="000967A1"/>
    <w:rsid w:val="000A12F9"/>
    <w:rsid w:val="000A1ECB"/>
    <w:rsid w:val="000A385A"/>
    <w:rsid w:val="000A4571"/>
    <w:rsid w:val="000A589D"/>
    <w:rsid w:val="000A7BB7"/>
    <w:rsid w:val="000B578A"/>
    <w:rsid w:val="000B583A"/>
    <w:rsid w:val="000C3862"/>
    <w:rsid w:val="000C3CE3"/>
    <w:rsid w:val="000C6624"/>
    <w:rsid w:val="000D66F0"/>
    <w:rsid w:val="000D77E8"/>
    <w:rsid w:val="000F0EF1"/>
    <w:rsid w:val="000F5869"/>
    <w:rsid w:val="00100EE4"/>
    <w:rsid w:val="001046FF"/>
    <w:rsid w:val="0011098D"/>
    <w:rsid w:val="00111388"/>
    <w:rsid w:val="001128B8"/>
    <w:rsid w:val="00113467"/>
    <w:rsid w:val="0013470D"/>
    <w:rsid w:val="001372D5"/>
    <w:rsid w:val="001400FD"/>
    <w:rsid w:val="00140677"/>
    <w:rsid w:val="001530C5"/>
    <w:rsid w:val="001537C7"/>
    <w:rsid w:val="00154A97"/>
    <w:rsid w:val="00157F3C"/>
    <w:rsid w:val="00161782"/>
    <w:rsid w:val="0016447B"/>
    <w:rsid w:val="00164FB4"/>
    <w:rsid w:val="001714E3"/>
    <w:rsid w:val="001744D9"/>
    <w:rsid w:val="00183753"/>
    <w:rsid w:val="00190907"/>
    <w:rsid w:val="0019102E"/>
    <w:rsid w:val="00191CF6"/>
    <w:rsid w:val="001A14B2"/>
    <w:rsid w:val="001A5A35"/>
    <w:rsid w:val="001B07AD"/>
    <w:rsid w:val="001B0E81"/>
    <w:rsid w:val="001B15FF"/>
    <w:rsid w:val="001B5BA1"/>
    <w:rsid w:val="001C483A"/>
    <w:rsid w:val="001D2FB6"/>
    <w:rsid w:val="001D34FF"/>
    <w:rsid w:val="001D45BE"/>
    <w:rsid w:val="001E0A5E"/>
    <w:rsid w:val="001E4018"/>
    <w:rsid w:val="001F288D"/>
    <w:rsid w:val="00202D3A"/>
    <w:rsid w:val="0020674F"/>
    <w:rsid w:val="0020748D"/>
    <w:rsid w:val="002129FC"/>
    <w:rsid w:val="002211D9"/>
    <w:rsid w:val="002218E4"/>
    <w:rsid w:val="002235F7"/>
    <w:rsid w:val="00225AC7"/>
    <w:rsid w:val="0023325E"/>
    <w:rsid w:val="002338A7"/>
    <w:rsid w:val="0023466F"/>
    <w:rsid w:val="00237258"/>
    <w:rsid w:val="00237ECF"/>
    <w:rsid w:val="00242235"/>
    <w:rsid w:val="00245B6C"/>
    <w:rsid w:val="002466C2"/>
    <w:rsid w:val="00250143"/>
    <w:rsid w:val="00254F49"/>
    <w:rsid w:val="002600B7"/>
    <w:rsid w:val="00265733"/>
    <w:rsid w:val="00267F05"/>
    <w:rsid w:val="002746B4"/>
    <w:rsid w:val="00275C44"/>
    <w:rsid w:val="00277317"/>
    <w:rsid w:val="00290661"/>
    <w:rsid w:val="002A267C"/>
    <w:rsid w:val="002A4CDD"/>
    <w:rsid w:val="002A780B"/>
    <w:rsid w:val="002B2BB8"/>
    <w:rsid w:val="002B6D10"/>
    <w:rsid w:val="002C074D"/>
    <w:rsid w:val="002C25C8"/>
    <w:rsid w:val="002C5523"/>
    <w:rsid w:val="002C58B1"/>
    <w:rsid w:val="002C5F18"/>
    <w:rsid w:val="002D14FA"/>
    <w:rsid w:val="002F7C78"/>
    <w:rsid w:val="00300B4E"/>
    <w:rsid w:val="00303B51"/>
    <w:rsid w:val="00304380"/>
    <w:rsid w:val="003044D9"/>
    <w:rsid w:val="003050D1"/>
    <w:rsid w:val="00306A7D"/>
    <w:rsid w:val="0030789F"/>
    <w:rsid w:val="00312AE0"/>
    <w:rsid w:val="003142DA"/>
    <w:rsid w:val="00325C9E"/>
    <w:rsid w:val="00331063"/>
    <w:rsid w:val="00340DF2"/>
    <w:rsid w:val="00346730"/>
    <w:rsid w:val="003475CE"/>
    <w:rsid w:val="003524A6"/>
    <w:rsid w:val="00354CE9"/>
    <w:rsid w:val="003638C3"/>
    <w:rsid w:val="00367826"/>
    <w:rsid w:val="00373474"/>
    <w:rsid w:val="00373E0E"/>
    <w:rsid w:val="00375C8E"/>
    <w:rsid w:val="00385B1B"/>
    <w:rsid w:val="003949BD"/>
    <w:rsid w:val="00396632"/>
    <w:rsid w:val="003973CC"/>
    <w:rsid w:val="003A1ACB"/>
    <w:rsid w:val="003A48A7"/>
    <w:rsid w:val="003A5D86"/>
    <w:rsid w:val="003B012E"/>
    <w:rsid w:val="003B5818"/>
    <w:rsid w:val="003C1AEC"/>
    <w:rsid w:val="003C419F"/>
    <w:rsid w:val="003C44EA"/>
    <w:rsid w:val="003C6F04"/>
    <w:rsid w:val="003D1983"/>
    <w:rsid w:val="003D1E61"/>
    <w:rsid w:val="003E22E3"/>
    <w:rsid w:val="003E4C09"/>
    <w:rsid w:val="003F5850"/>
    <w:rsid w:val="00402F7D"/>
    <w:rsid w:val="004131C0"/>
    <w:rsid w:val="00425C43"/>
    <w:rsid w:val="004311D4"/>
    <w:rsid w:val="00432B84"/>
    <w:rsid w:val="00434FBB"/>
    <w:rsid w:val="00440C99"/>
    <w:rsid w:val="004423D4"/>
    <w:rsid w:val="00447CBE"/>
    <w:rsid w:val="00451E03"/>
    <w:rsid w:val="00460DDA"/>
    <w:rsid w:val="004702DA"/>
    <w:rsid w:val="004752D7"/>
    <w:rsid w:val="0048194C"/>
    <w:rsid w:val="00481EE2"/>
    <w:rsid w:val="004820A6"/>
    <w:rsid w:val="00487A46"/>
    <w:rsid w:val="00491EB7"/>
    <w:rsid w:val="004936F3"/>
    <w:rsid w:val="0049560D"/>
    <w:rsid w:val="004973CE"/>
    <w:rsid w:val="004974A1"/>
    <w:rsid w:val="004A0446"/>
    <w:rsid w:val="004A6F38"/>
    <w:rsid w:val="004C1C69"/>
    <w:rsid w:val="004C292F"/>
    <w:rsid w:val="004C7899"/>
    <w:rsid w:val="004D1FC9"/>
    <w:rsid w:val="004D2BF8"/>
    <w:rsid w:val="004D79CE"/>
    <w:rsid w:val="004E0ADC"/>
    <w:rsid w:val="004E2F88"/>
    <w:rsid w:val="004E6795"/>
    <w:rsid w:val="004F0347"/>
    <w:rsid w:val="004F1087"/>
    <w:rsid w:val="004F38AB"/>
    <w:rsid w:val="00502E87"/>
    <w:rsid w:val="005063E4"/>
    <w:rsid w:val="00512519"/>
    <w:rsid w:val="005139CD"/>
    <w:rsid w:val="00521A2C"/>
    <w:rsid w:val="00543E9A"/>
    <w:rsid w:val="005479B3"/>
    <w:rsid w:val="00552147"/>
    <w:rsid w:val="00555CA5"/>
    <w:rsid w:val="005658AA"/>
    <w:rsid w:val="00575C0F"/>
    <w:rsid w:val="00575F30"/>
    <w:rsid w:val="00576C47"/>
    <w:rsid w:val="00577AEA"/>
    <w:rsid w:val="005825FA"/>
    <w:rsid w:val="00585C31"/>
    <w:rsid w:val="00593F53"/>
    <w:rsid w:val="005966BA"/>
    <w:rsid w:val="00596C46"/>
    <w:rsid w:val="0059796C"/>
    <w:rsid w:val="005A13E7"/>
    <w:rsid w:val="005A225E"/>
    <w:rsid w:val="005A3711"/>
    <w:rsid w:val="005B132B"/>
    <w:rsid w:val="005C1EF1"/>
    <w:rsid w:val="005C29BF"/>
    <w:rsid w:val="005C3572"/>
    <w:rsid w:val="005C4F16"/>
    <w:rsid w:val="005D58FB"/>
    <w:rsid w:val="00603E6F"/>
    <w:rsid w:val="00604018"/>
    <w:rsid w:val="00605009"/>
    <w:rsid w:val="00605D58"/>
    <w:rsid w:val="0062013C"/>
    <w:rsid w:val="00621594"/>
    <w:rsid w:val="00630E5F"/>
    <w:rsid w:val="00634FFC"/>
    <w:rsid w:val="00636F86"/>
    <w:rsid w:val="00640DE2"/>
    <w:rsid w:val="006644E7"/>
    <w:rsid w:val="006677E5"/>
    <w:rsid w:val="00667D28"/>
    <w:rsid w:val="00673863"/>
    <w:rsid w:val="00676ECC"/>
    <w:rsid w:val="006807C9"/>
    <w:rsid w:val="006906FD"/>
    <w:rsid w:val="0069366A"/>
    <w:rsid w:val="006A212F"/>
    <w:rsid w:val="006A5155"/>
    <w:rsid w:val="006A76BB"/>
    <w:rsid w:val="006B288E"/>
    <w:rsid w:val="006B7E76"/>
    <w:rsid w:val="006E06E6"/>
    <w:rsid w:val="006E09C5"/>
    <w:rsid w:val="006E4C46"/>
    <w:rsid w:val="006F1B30"/>
    <w:rsid w:val="006F341B"/>
    <w:rsid w:val="006F400F"/>
    <w:rsid w:val="006F7705"/>
    <w:rsid w:val="00702981"/>
    <w:rsid w:val="00704245"/>
    <w:rsid w:val="00704B70"/>
    <w:rsid w:val="00705F78"/>
    <w:rsid w:val="00711ADB"/>
    <w:rsid w:val="00720D53"/>
    <w:rsid w:val="0072240A"/>
    <w:rsid w:val="00723573"/>
    <w:rsid w:val="00726A0F"/>
    <w:rsid w:val="00733376"/>
    <w:rsid w:val="00733A32"/>
    <w:rsid w:val="007511CB"/>
    <w:rsid w:val="00756555"/>
    <w:rsid w:val="00757816"/>
    <w:rsid w:val="00760527"/>
    <w:rsid w:val="0076076E"/>
    <w:rsid w:val="00763969"/>
    <w:rsid w:val="00766289"/>
    <w:rsid w:val="007671CA"/>
    <w:rsid w:val="00772831"/>
    <w:rsid w:val="00786228"/>
    <w:rsid w:val="00795B98"/>
    <w:rsid w:val="007A5020"/>
    <w:rsid w:val="007B0A9A"/>
    <w:rsid w:val="007B0E44"/>
    <w:rsid w:val="007B1FE6"/>
    <w:rsid w:val="007B46FB"/>
    <w:rsid w:val="007B5392"/>
    <w:rsid w:val="007C0F32"/>
    <w:rsid w:val="007D25C2"/>
    <w:rsid w:val="007D527F"/>
    <w:rsid w:val="007E108C"/>
    <w:rsid w:val="007E40A3"/>
    <w:rsid w:val="00800FC1"/>
    <w:rsid w:val="0081204D"/>
    <w:rsid w:val="0081375A"/>
    <w:rsid w:val="00823DE5"/>
    <w:rsid w:val="00825892"/>
    <w:rsid w:val="008264B9"/>
    <w:rsid w:val="00830C73"/>
    <w:rsid w:val="0083232C"/>
    <w:rsid w:val="00836A72"/>
    <w:rsid w:val="00844361"/>
    <w:rsid w:val="00856065"/>
    <w:rsid w:val="008660CA"/>
    <w:rsid w:val="008735EA"/>
    <w:rsid w:val="008754DC"/>
    <w:rsid w:val="008761BE"/>
    <w:rsid w:val="008776D3"/>
    <w:rsid w:val="00880689"/>
    <w:rsid w:val="00881097"/>
    <w:rsid w:val="0088221C"/>
    <w:rsid w:val="00884B7D"/>
    <w:rsid w:val="00892DA0"/>
    <w:rsid w:val="008A1F03"/>
    <w:rsid w:val="008A343E"/>
    <w:rsid w:val="008B0D41"/>
    <w:rsid w:val="008B255C"/>
    <w:rsid w:val="008B6408"/>
    <w:rsid w:val="008C0FFF"/>
    <w:rsid w:val="008C4787"/>
    <w:rsid w:val="008C48E1"/>
    <w:rsid w:val="008C50E8"/>
    <w:rsid w:val="008C66AC"/>
    <w:rsid w:val="008C720D"/>
    <w:rsid w:val="008D6510"/>
    <w:rsid w:val="008E17F7"/>
    <w:rsid w:val="008E209E"/>
    <w:rsid w:val="008F3A36"/>
    <w:rsid w:val="0090318C"/>
    <w:rsid w:val="0090645A"/>
    <w:rsid w:val="00917FA1"/>
    <w:rsid w:val="00924EEA"/>
    <w:rsid w:val="009301ED"/>
    <w:rsid w:val="00934A4A"/>
    <w:rsid w:val="00936AC1"/>
    <w:rsid w:val="00937E7C"/>
    <w:rsid w:val="0095009B"/>
    <w:rsid w:val="0095148E"/>
    <w:rsid w:val="0095258B"/>
    <w:rsid w:val="00962A8D"/>
    <w:rsid w:val="0096466E"/>
    <w:rsid w:val="00966E5E"/>
    <w:rsid w:val="00973AAD"/>
    <w:rsid w:val="009740E5"/>
    <w:rsid w:val="00980886"/>
    <w:rsid w:val="0098214A"/>
    <w:rsid w:val="00986469"/>
    <w:rsid w:val="00990506"/>
    <w:rsid w:val="009922A0"/>
    <w:rsid w:val="00995A84"/>
    <w:rsid w:val="009965B1"/>
    <w:rsid w:val="0099732D"/>
    <w:rsid w:val="009A4D7D"/>
    <w:rsid w:val="009A60D7"/>
    <w:rsid w:val="009B267E"/>
    <w:rsid w:val="009C0500"/>
    <w:rsid w:val="009C154A"/>
    <w:rsid w:val="009C2F3F"/>
    <w:rsid w:val="009C31CA"/>
    <w:rsid w:val="009C5639"/>
    <w:rsid w:val="009C6548"/>
    <w:rsid w:val="009D3F8F"/>
    <w:rsid w:val="009E3884"/>
    <w:rsid w:val="009E76C5"/>
    <w:rsid w:val="009E7833"/>
    <w:rsid w:val="009F2BFF"/>
    <w:rsid w:val="009F3D8E"/>
    <w:rsid w:val="009F7C31"/>
    <w:rsid w:val="00A00C87"/>
    <w:rsid w:val="00A014A0"/>
    <w:rsid w:val="00A01B14"/>
    <w:rsid w:val="00A11A2A"/>
    <w:rsid w:val="00A11C56"/>
    <w:rsid w:val="00A123C5"/>
    <w:rsid w:val="00A13E42"/>
    <w:rsid w:val="00A27B52"/>
    <w:rsid w:val="00A44F80"/>
    <w:rsid w:val="00A4510C"/>
    <w:rsid w:val="00A47A5C"/>
    <w:rsid w:val="00A513C9"/>
    <w:rsid w:val="00A56D33"/>
    <w:rsid w:val="00A642CD"/>
    <w:rsid w:val="00A737F9"/>
    <w:rsid w:val="00A76503"/>
    <w:rsid w:val="00A82D1B"/>
    <w:rsid w:val="00A865C6"/>
    <w:rsid w:val="00AA5429"/>
    <w:rsid w:val="00AB4594"/>
    <w:rsid w:val="00AB5AA5"/>
    <w:rsid w:val="00AC0444"/>
    <w:rsid w:val="00AC44BC"/>
    <w:rsid w:val="00AD071C"/>
    <w:rsid w:val="00AD2254"/>
    <w:rsid w:val="00AD493C"/>
    <w:rsid w:val="00AD6B26"/>
    <w:rsid w:val="00AE3471"/>
    <w:rsid w:val="00B04358"/>
    <w:rsid w:val="00B05338"/>
    <w:rsid w:val="00B13022"/>
    <w:rsid w:val="00B16CDC"/>
    <w:rsid w:val="00B17122"/>
    <w:rsid w:val="00B20777"/>
    <w:rsid w:val="00B24D61"/>
    <w:rsid w:val="00B252DD"/>
    <w:rsid w:val="00B33CC4"/>
    <w:rsid w:val="00B34DF8"/>
    <w:rsid w:val="00B42B22"/>
    <w:rsid w:val="00B44AE1"/>
    <w:rsid w:val="00B461C5"/>
    <w:rsid w:val="00B5492F"/>
    <w:rsid w:val="00B56128"/>
    <w:rsid w:val="00B64739"/>
    <w:rsid w:val="00B64836"/>
    <w:rsid w:val="00B70138"/>
    <w:rsid w:val="00B708E5"/>
    <w:rsid w:val="00B70FDB"/>
    <w:rsid w:val="00B76D5A"/>
    <w:rsid w:val="00B8330D"/>
    <w:rsid w:val="00B838CB"/>
    <w:rsid w:val="00B86F71"/>
    <w:rsid w:val="00B90C12"/>
    <w:rsid w:val="00B94CF5"/>
    <w:rsid w:val="00BA18BC"/>
    <w:rsid w:val="00BA72E6"/>
    <w:rsid w:val="00BB086C"/>
    <w:rsid w:val="00BB1706"/>
    <w:rsid w:val="00BB7957"/>
    <w:rsid w:val="00BC5DDB"/>
    <w:rsid w:val="00BD05F5"/>
    <w:rsid w:val="00BD4A16"/>
    <w:rsid w:val="00BE372F"/>
    <w:rsid w:val="00BE7F4F"/>
    <w:rsid w:val="00BF1C88"/>
    <w:rsid w:val="00BF2683"/>
    <w:rsid w:val="00BF4C39"/>
    <w:rsid w:val="00BF4FAE"/>
    <w:rsid w:val="00C0355A"/>
    <w:rsid w:val="00C132FC"/>
    <w:rsid w:val="00C13EF3"/>
    <w:rsid w:val="00C22ECC"/>
    <w:rsid w:val="00C22F4D"/>
    <w:rsid w:val="00C24DFA"/>
    <w:rsid w:val="00C272ED"/>
    <w:rsid w:val="00C3413D"/>
    <w:rsid w:val="00C34FEC"/>
    <w:rsid w:val="00C421C2"/>
    <w:rsid w:val="00C51C39"/>
    <w:rsid w:val="00C51C44"/>
    <w:rsid w:val="00C52455"/>
    <w:rsid w:val="00C525FD"/>
    <w:rsid w:val="00C544BC"/>
    <w:rsid w:val="00C6065D"/>
    <w:rsid w:val="00C745BF"/>
    <w:rsid w:val="00C8255B"/>
    <w:rsid w:val="00C85B27"/>
    <w:rsid w:val="00C91618"/>
    <w:rsid w:val="00C917A0"/>
    <w:rsid w:val="00C94950"/>
    <w:rsid w:val="00CA2414"/>
    <w:rsid w:val="00CB0BAE"/>
    <w:rsid w:val="00CC177B"/>
    <w:rsid w:val="00CC31B0"/>
    <w:rsid w:val="00CC5FC2"/>
    <w:rsid w:val="00CF1392"/>
    <w:rsid w:val="00CF5B04"/>
    <w:rsid w:val="00CF7B43"/>
    <w:rsid w:val="00D02586"/>
    <w:rsid w:val="00D026AD"/>
    <w:rsid w:val="00D1295B"/>
    <w:rsid w:val="00D12E29"/>
    <w:rsid w:val="00D2584C"/>
    <w:rsid w:val="00D37165"/>
    <w:rsid w:val="00D40FCB"/>
    <w:rsid w:val="00D41D75"/>
    <w:rsid w:val="00D42A89"/>
    <w:rsid w:val="00D46D8E"/>
    <w:rsid w:val="00D4716A"/>
    <w:rsid w:val="00D53353"/>
    <w:rsid w:val="00D53F90"/>
    <w:rsid w:val="00D55BDB"/>
    <w:rsid w:val="00D569F6"/>
    <w:rsid w:val="00D56BD7"/>
    <w:rsid w:val="00D56F94"/>
    <w:rsid w:val="00D56FC5"/>
    <w:rsid w:val="00D6132E"/>
    <w:rsid w:val="00D6257A"/>
    <w:rsid w:val="00D6400B"/>
    <w:rsid w:val="00D66444"/>
    <w:rsid w:val="00D67D50"/>
    <w:rsid w:val="00D85665"/>
    <w:rsid w:val="00D85BE0"/>
    <w:rsid w:val="00D862ED"/>
    <w:rsid w:val="00D92E75"/>
    <w:rsid w:val="00D94E10"/>
    <w:rsid w:val="00DA71E1"/>
    <w:rsid w:val="00DB2451"/>
    <w:rsid w:val="00DC2090"/>
    <w:rsid w:val="00DC3068"/>
    <w:rsid w:val="00DC34A1"/>
    <w:rsid w:val="00DC7166"/>
    <w:rsid w:val="00DD1D1F"/>
    <w:rsid w:val="00DD3950"/>
    <w:rsid w:val="00DD3A17"/>
    <w:rsid w:val="00DD523D"/>
    <w:rsid w:val="00DF46C9"/>
    <w:rsid w:val="00DF5D11"/>
    <w:rsid w:val="00DF6482"/>
    <w:rsid w:val="00DF65E5"/>
    <w:rsid w:val="00DF6A0A"/>
    <w:rsid w:val="00DF7A31"/>
    <w:rsid w:val="00E1090F"/>
    <w:rsid w:val="00E178E0"/>
    <w:rsid w:val="00E27041"/>
    <w:rsid w:val="00E30FE8"/>
    <w:rsid w:val="00E3368E"/>
    <w:rsid w:val="00E34FD4"/>
    <w:rsid w:val="00E356E2"/>
    <w:rsid w:val="00E367B4"/>
    <w:rsid w:val="00E41DCE"/>
    <w:rsid w:val="00E4448E"/>
    <w:rsid w:val="00E52201"/>
    <w:rsid w:val="00E66994"/>
    <w:rsid w:val="00E66E81"/>
    <w:rsid w:val="00E723CE"/>
    <w:rsid w:val="00E73A1D"/>
    <w:rsid w:val="00E7500F"/>
    <w:rsid w:val="00E77600"/>
    <w:rsid w:val="00E8025A"/>
    <w:rsid w:val="00E813E9"/>
    <w:rsid w:val="00E96918"/>
    <w:rsid w:val="00EA408C"/>
    <w:rsid w:val="00EB031A"/>
    <w:rsid w:val="00EB0C01"/>
    <w:rsid w:val="00EB1294"/>
    <w:rsid w:val="00EB698D"/>
    <w:rsid w:val="00EB77D0"/>
    <w:rsid w:val="00EC3DDB"/>
    <w:rsid w:val="00EC5E49"/>
    <w:rsid w:val="00EC624F"/>
    <w:rsid w:val="00EC6E77"/>
    <w:rsid w:val="00ED26AC"/>
    <w:rsid w:val="00EE3661"/>
    <w:rsid w:val="00EE7EBF"/>
    <w:rsid w:val="00F0191A"/>
    <w:rsid w:val="00F20DB0"/>
    <w:rsid w:val="00F234EC"/>
    <w:rsid w:val="00F2397E"/>
    <w:rsid w:val="00F32C6E"/>
    <w:rsid w:val="00F509FB"/>
    <w:rsid w:val="00F571B9"/>
    <w:rsid w:val="00F57D0C"/>
    <w:rsid w:val="00F60B8B"/>
    <w:rsid w:val="00F64029"/>
    <w:rsid w:val="00F741E7"/>
    <w:rsid w:val="00F973C9"/>
    <w:rsid w:val="00FA18AC"/>
    <w:rsid w:val="00FB1FFD"/>
    <w:rsid w:val="00FB2E41"/>
    <w:rsid w:val="00FB633F"/>
    <w:rsid w:val="00FC17EA"/>
    <w:rsid w:val="00FC34AA"/>
    <w:rsid w:val="00FF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68CAD"/>
  <w15:chartTrackingRefBased/>
  <w15:docId w15:val="{92CC4EFF-D295-4211-9EE0-4B185476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F30"/>
    <w:pPr>
      <w:bidi/>
      <w:ind w:firstLine="204"/>
      <w:jc w:val="lowKashida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1A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C1A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2A8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73FCE"/>
    <w:pPr>
      <w:bidi/>
      <w:ind w:firstLine="204"/>
      <w:jc w:val="lowKashida"/>
    </w:pPr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576;&#1585;&#1606;&#1575;&#1605;&#1607;%20&#1607;&#1575;&#1740;%20&#1711;&#1585;&#1608;&#1607;%20&#1589;&#1606;&#1575;&#1740;&#1593;\&#1593;&#1606;&#1575;&#1608;&#1740;&#1606;%20&#1583;&#1585;&#1608;&#1587;%20&#1605;&#1607;&#1606;&#1583;&#1587;&#1740;%20&#1589;&#1606;&#1575;&#1740;&#1593;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1B921-7628-478D-8174-50C2B1EE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عناوین دروس مهندسی صنایع.doc</Template>
  <TotalTime>322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industrial group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TARASHEH</dc:creator>
  <cp:keywords/>
  <dc:description/>
  <cp:lastModifiedBy>Moorche</cp:lastModifiedBy>
  <cp:revision>17</cp:revision>
  <cp:lastPrinted>2015-11-09T06:53:00Z</cp:lastPrinted>
  <dcterms:created xsi:type="dcterms:W3CDTF">2015-06-24T05:34:00Z</dcterms:created>
  <dcterms:modified xsi:type="dcterms:W3CDTF">2023-10-30T15:15:00Z</dcterms:modified>
</cp:coreProperties>
</file>